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  <w:tblDescription w:val="Page layout for front and back cover of booklet"/>
      </w:tblPr>
      <w:tblGrid>
        <w:gridCol w:w="6476"/>
        <w:gridCol w:w="804"/>
        <w:gridCol w:w="804"/>
        <w:gridCol w:w="6316"/>
      </w:tblGrid>
      <w:tr w:rsidR="00605FA7" w:rsidRPr="009623E2" w14:paraId="2154538B" w14:textId="77777777" w:rsidTr="00E40408">
        <w:trPr>
          <w:trHeight w:val="6480"/>
          <w:jc w:val="center"/>
        </w:trPr>
        <w:tc>
          <w:tcPr>
            <w:tcW w:w="6476" w:type="dxa"/>
          </w:tcPr>
          <w:p w14:paraId="1EA4253C" w14:textId="7FDEEC74" w:rsidR="00AA776B" w:rsidRPr="00AA776B" w:rsidRDefault="00AA776B" w:rsidP="00AA776B">
            <w:pPr>
              <w:pStyle w:val="Heading1"/>
              <w:rPr>
                <w:rFonts w:asciiTheme="minorHAnsi" w:hAnsiTheme="minorHAnsi"/>
                <w:b w:val="0"/>
                <w:color w:val="000000" w:themeColor="text1"/>
                <w:sz w:val="28"/>
                <w:szCs w:val="28"/>
              </w:rPr>
            </w:pPr>
            <w:r w:rsidRPr="00AA776B">
              <w:rPr>
                <w:rFonts w:asciiTheme="minorHAnsi" w:hAnsiTheme="minorHAnsi"/>
                <w:b w:val="0"/>
                <w:color w:val="000000" w:themeColor="text1"/>
                <w:sz w:val="28"/>
                <w:szCs w:val="28"/>
              </w:rPr>
              <w:t>Eulogy</w:t>
            </w:r>
            <w:r>
              <w:rPr>
                <w:rFonts w:asciiTheme="minorHAnsi" w:hAnsiTheme="minorHAnsi"/>
                <w:b w:val="0"/>
                <w:color w:val="000000" w:themeColor="text1"/>
                <w:sz w:val="28"/>
                <w:szCs w:val="28"/>
              </w:rPr>
              <w:t xml:space="preserve"> - continued</w:t>
            </w:r>
          </w:p>
          <w:p w14:paraId="47D1A334" w14:textId="77777777" w:rsidR="00611E53" w:rsidRPr="00067A0A" w:rsidRDefault="00611E53" w:rsidP="00611E53">
            <w:pPr>
              <w:spacing w:after="0" w:line="240" w:lineRule="auto"/>
              <w:jc w:val="both"/>
              <w:rPr>
                <w:sz w:val="22"/>
                <w:szCs w:val="22"/>
              </w:rPr>
            </w:pPr>
            <w:r w:rsidRPr="00067A0A">
              <w:rPr>
                <w:sz w:val="22"/>
                <w:szCs w:val="22"/>
              </w:rPr>
              <w:t>Can continue the eulogy on this page or put pictures here.</w:t>
            </w:r>
          </w:p>
          <w:p w14:paraId="49E4901A" w14:textId="77777777" w:rsidR="00611E53" w:rsidRPr="00067A0A" w:rsidRDefault="00611E53" w:rsidP="00611E53">
            <w:pPr>
              <w:spacing w:after="0" w:line="240" w:lineRule="auto"/>
              <w:jc w:val="both"/>
              <w:rPr>
                <w:sz w:val="22"/>
                <w:szCs w:val="22"/>
              </w:rPr>
            </w:pPr>
          </w:p>
          <w:p w14:paraId="2B39996E" w14:textId="506EE8C4" w:rsidR="00611E53" w:rsidRPr="00067A0A" w:rsidRDefault="00611E53" w:rsidP="00611E53">
            <w:pPr>
              <w:spacing w:after="0" w:line="240" w:lineRule="auto"/>
              <w:jc w:val="both"/>
              <w:rPr>
                <w:sz w:val="22"/>
                <w:szCs w:val="22"/>
              </w:rPr>
            </w:pPr>
            <w:r w:rsidRPr="00067A0A">
              <w:rPr>
                <w:sz w:val="22"/>
                <w:szCs w:val="22"/>
              </w:rPr>
              <w:t>John/Jane Doe was born on January 1, 1950 at the mouth of the Peel to John and Jane (Smith) Doe. He/She was the 5</w:t>
            </w:r>
            <w:r w:rsidRPr="00067A0A">
              <w:rPr>
                <w:sz w:val="22"/>
                <w:szCs w:val="22"/>
                <w:vertAlign w:val="superscript"/>
              </w:rPr>
              <w:t>th</w:t>
            </w:r>
            <w:r w:rsidRPr="00067A0A">
              <w:rPr>
                <w:sz w:val="22"/>
                <w:szCs w:val="22"/>
              </w:rPr>
              <w:t xml:space="preserve"> child of 10 children. Can add brothers and sister’s names if you wish too.</w:t>
            </w:r>
          </w:p>
          <w:p w14:paraId="5BBFEB40" w14:textId="77777777" w:rsidR="00611E53" w:rsidRPr="00067A0A" w:rsidRDefault="00611E53" w:rsidP="00611E53">
            <w:pPr>
              <w:spacing w:after="0" w:line="240" w:lineRule="auto"/>
              <w:jc w:val="both"/>
              <w:rPr>
                <w:sz w:val="22"/>
                <w:szCs w:val="22"/>
              </w:rPr>
            </w:pPr>
          </w:p>
          <w:p w14:paraId="127A167F" w14:textId="36A798F9" w:rsidR="00611E53" w:rsidRPr="00067A0A" w:rsidRDefault="00611E53" w:rsidP="00611E53">
            <w:pPr>
              <w:spacing w:after="0" w:line="240" w:lineRule="auto"/>
              <w:jc w:val="both"/>
              <w:rPr>
                <w:sz w:val="22"/>
                <w:szCs w:val="22"/>
              </w:rPr>
            </w:pPr>
            <w:r w:rsidRPr="00067A0A">
              <w:rPr>
                <w:sz w:val="22"/>
                <w:szCs w:val="22"/>
              </w:rPr>
              <w:t>(At the end-thank you paragraph) Spouse</w:t>
            </w:r>
            <w:r w:rsidRPr="00067A0A">
              <w:rPr>
                <w:sz w:val="22"/>
                <w:szCs w:val="22"/>
              </w:rPr>
              <w:t xml:space="preserve">, </w:t>
            </w:r>
            <w:r w:rsidRPr="00067A0A">
              <w:rPr>
                <w:sz w:val="22"/>
                <w:szCs w:val="22"/>
              </w:rPr>
              <w:t>Child</w:t>
            </w:r>
            <w:r w:rsidRPr="00067A0A">
              <w:rPr>
                <w:sz w:val="22"/>
                <w:szCs w:val="22"/>
              </w:rPr>
              <w:t xml:space="preserve">, </w:t>
            </w:r>
            <w:r w:rsidRPr="00067A0A">
              <w:rPr>
                <w:sz w:val="22"/>
                <w:szCs w:val="22"/>
              </w:rPr>
              <w:t>child (list them all)</w:t>
            </w:r>
            <w:r w:rsidRPr="00067A0A">
              <w:rPr>
                <w:sz w:val="22"/>
                <w:szCs w:val="22"/>
              </w:rPr>
              <w:t xml:space="preserve"> and the family would like to express their appreciation for all the support the community has provided to them. The prayers, financial donations, </w:t>
            </w:r>
            <w:r w:rsidRPr="00067A0A">
              <w:rPr>
                <w:sz w:val="22"/>
                <w:szCs w:val="22"/>
              </w:rPr>
              <w:t>visits,</w:t>
            </w:r>
            <w:r w:rsidRPr="00067A0A">
              <w:rPr>
                <w:sz w:val="22"/>
                <w:szCs w:val="22"/>
              </w:rPr>
              <w:t xml:space="preserve"> and food was greatly appreciated.  </w:t>
            </w:r>
          </w:p>
          <w:p w14:paraId="70BDC766" w14:textId="77777777" w:rsidR="00611E53" w:rsidRPr="00067A0A" w:rsidRDefault="00611E53" w:rsidP="00611E53">
            <w:pPr>
              <w:spacing w:after="0" w:line="240" w:lineRule="auto"/>
              <w:jc w:val="both"/>
              <w:rPr>
                <w:sz w:val="22"/>
                <w:szCs w:val="22"/>
              </w:rPr>
            </w:pPr>
          </w:p>
          <w:p w14:paraId="2D99B6AB" w14:textId="3B9775E9" w:rsidR="00A612F6" w:rsidRPr="00067A0A" w:rsidRDefault="00611E53" w:rsidP="00611E53">
            <w:pPr>
              <w:spacing w:after="0" w:line="240" w:lineRule="auto"/>
              <w:jc w:val="both"/>
              <w:rPr>
                <w:sz w:val="22"/>
                <w:szCs w:val="22"/>
              </w:rPr>
            </w:pPr>
            <w:r w:rsidRPr="00067A0A">
              <w:rPr>
                <w:sz w:val="22"/>
                <w:szCs w:val="22"/>
              </w:rPr>
              <w:t>Ke’gwaadthat Nahkwah Vili’ (God Bless you all)</w:t>
            </w:r>
          </w:p>
          <w:p w14:paraId="7D018B38" w14:textId="77777777" w:rsidR="00605FA7" w:rsidRPr="00605FA7" w:rsidRDefault="00605FA7" w:rsidP="00605FA7">
            <w:pPr>
              <w:jc w:val="right"/>
            </w:pPr>
          </w:p>
        </w:tc>
        <w:tc>
          <w:tcPr>
            <w:tcW w:w="804" w:type="dxa"/>
            <w:vMerge w:val="restart"/>
          </w:tcPr>
          <w:p w14:paraId="776C0A12" w14:textId="77777777" w:rsidR="00605FA7" w:rsidRDefault="00605FA7" w:rsidP="00605FA7"/>
          <w:p w14:paraId="3D62BE1B" w14:textId="77777777" w:rsidR="00611E53" w:rsidRPr="00611E53" w:rsidRDefault="00611E53" w:rsidP="00611E53"/>
          <w:p w14:paraId="3F46E006" w14:textId="3E880CD9" w:rsidR="00611E53" w:rsidRPr="00611E53" w:rsidRDefault="00611E53" w:rsidP="00611E53"/>
        </w:tc>
        <w:tc>
          <w:tcPr>
            <w:tcW w:w="804" w:type="dxa"/>
            <w:vMerge w:val="restart"/>
          </w:tcPr>
          <w:p w14:paraId="1D0D299D" w14:textId="77777777" w:rsidR="00605FA7" w:rsidRPr="009623E2" w:rsidRDefault="00605FA7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6316" w:type="dxa"/>
            <w:vMerge w:val="restart"/>
          </w:tcPr>
          <w:p w14:paraId="56A44AFE" w14:textId="77DDD780" w:rsidR="00611E53" w:rsidRDefault="00611E53"/>
          <w:p w14:paraId="14A1328D" w14:textId="77777777" w:rsidR="00611E53" w:rsidRDefault="00611E53"/>
          <w:tbl>
            <w:tblPr>
              <w:tblW w:w="5000" w:type="pct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Front cover layout"/>
            </w:tblPr>
            <w:tblGrid>
              <w:gridCol w:w="6316"/>
            </w:tblGrid>
            <w:tr w:rsidR="00605FA7" w:rsidRPr="009623E2" w14:paraId="0E8518BD" w14:textId="77777777" w:rsidTr="00BC4792">
              <w:trPr>
                <w:trHeight w:val="9360"/>
              </w:trPr>
              <w:tc>
                <w:tcPr>
                  <w:tcW w:w="5000" w:type="pct"/>
                  <w:vAlign w:val="center"/>
                </w:tcPr>
                <w:p w14:paraId="4A30E1FC" w14:textId="4F7AB0D4" w:rsidR="00120C37" w:rsidRPr="00721CE6" w:rsidRDefault="00721CE6" w:rsidP="00120C37">
                  <w:pPr>
                    <w:pStyle w:val="Title"/>
                    <w:rPr>
                      <w:color w:val="000000" w:themeColor="text1"/>
                    </w:rPr>
                  </w:pPr>
                  <w:r w:rsidRPr="00721CE6">
                    <w:rPr>
                      <w:color w:val="000000" w:themeColor="text1"/>
                    </w:rPr>
                    <w:t>John/Jane Doe</w:t>
                  </w:r>
                </w:p>
                <w:p w14:paraId="157723B2" w14:textId="16A12C0C" w:rsidR="00120C37" w:rsidRDefault="00120C37" w:rsidP="00120C37">
                  <w:pPr>
                    <w:pStyle w:val="Title"/>
                  </w:pPr>
                </w:p>
                <w:p w14:paraId="40238DAB" w14:textId="77777777" w:rsidR="00120C37" w:rsidRDefault="00120C37" w:rsidP="00120C37">
                  <w:pPr>
                    <w:pStyle w:val="Title"/>
                    <w:rPr>
                      <w:rFonts w:asciiTheme="minorHAnsi" w:eastAsiaTheme="minorEastAsia" w:hAnsiTheme="minorHAnsi" w:cstheme="minorBidi"/>
                      <w:b w:val="0"/>
                      <w:color w:val="000000" w:themeColor="text1"/>
                      <w:kern w:val="0"/>
                      <w:sz w:val="20"/>
                      <w:szCs w:val="20"/>
                    </w:rPr>
                  </w:pPr>
                </w:p>
                <w:p w14:paraId="1D0220F0" w14:textId="66C7EAB2" w:rsidR="00605FA7" w:rsidRDefault="00721CE6" w:rsidP="00605FA7">
                  <w:pPr>
                    <w:pStyle w:val="Image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1E8397CA" wp14:editId="5DE4FEEA">
                            <wp:extent cx="3467100" cy="3467100"/>
                            <wp:effectExtent l="0" t="0" r="0" b="0"/>
                            <wp:docPr id="7" name="Group 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467100" cy="3467100"/>
                                      <a:chOff x="-890904" y="323850"/>
                                      <a:chExt cx="3467100" cy="346710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6" name="Picture 5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1DD7ED77-EC68-4ECA-9781-F0739E2877F8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2">
                                        <a:extLst>
                                          <a:ext uri="{837473B0-CC2E-450A-ABE3-18F120FF3D39}">
                                            <a1611:picAttrSrcUrl xmlns:a1611="http://schemas.microsoft.com/office/drawing/2016/11/main" r:id="rId13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-890904" y="323850"/>
                                        <a:ext cx="3467100" cy="346710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  <wps:wsp>
                                    <wps:cNvPr id="1" name="Text Box 1"/>
                                    <wps:cNvSpPr txBox="1"/>
                                    <wps:spPr>
                                      <a:xfrm>
                                        <a:off x="-728979" y="3328035"/>
                                        <a:ext cx="3133725" cy="4629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prstClr val="white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BE6167F" w14:textId="35143797" w:rsidR="00721CE6" w:rsidRPr="00721CE6" w:rsidRDefault="00721CE6" w:rsidP="00721CE6">
                                          <w:pPr>
                                            <w:jc w:val="center"/>
                                            <w:rPr>
                                              <w:sz w:val="18"/>
                                              <w:szCs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  <w:szCs w:val="18"/>
                                            </w:rPr>
                                            <w:t>Deceased Photo here (right click on photo and select change picture</w:t>
                                          </w:r>
                                          <w:r w:rsidR="00BC4792">
                                            <w:rPr>
                                              <w:sz w:val="18"/>
                                              <w:szCs w:val="18"/>
                                            </w:rPr>
                                            <w:t>. Delete this text box once done.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1E8397CA" id="Group 7" o:spid="_x0000_s1026" style="width:273pt;height:273pt;mso-position-horizontal-relative:char;mso-position-vertical-relative:line" coordorigin="-8909,3238" coordsize="34671,346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">
                            <v:shape id="Picture 5" o:spid="_x0000_s1027" type="#_x0000_t75" style="position:absolute;left:-8909;top:3238;width:34670;height:34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">
                              <v:imagedata r:id="rId14" o:title=""/>
                            </v:shape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Text Box 1" o:spid="_x0000_s1028" type="#_x0000_t202" style="position:absolute;left:-7289;top:33280;width:31336;height:4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" stroked="f">
                              <v:textbox>
                                <w:txbxContent>
                                  <w:p w14:paraId="1BE6167F" w14:textId="35143797" w:rsidR="00721CE6" w:rsidRPr="00721CE6" w:rsidRDefault="00721CE6" w:rsidP="00721CE6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Deceased Photo here (right click on photo and select change picture</w:t>
                                    </w:r>
                                    <w:r w:rsidR="00BC4792">
                                      <w:rPr>
                                        <w:sz w:val="18"/>
                                        <w:szCs w:val="18"/>
                                      </w:rPr>
                                      <w:t>. Delete this text box once done.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  <w:p w14:paraId="6EB9DDA6" w14:textId="77777777" w:rsidR="00605FA7" w:rsidRPr="00605FA7" w:rsidRDefault="00605FA7" w:rsidP="00605FA7">
                  <w:pPr>
                    <w:pStyle w:val="ContactUsCover"/>
                  </w:pPr>
                </w:p>
                <w:p w14:paraId="551B2C73" w14:textId="50BE1498" w:rsidR="00605FA7" w:rsidRPr="00605FA7" w:rsidRDefault="00721CE6" w:rsidP="00605FA7">
                  <w:pPr>
                    <w:pStyle w:val="ContactUsCover"/>
                  </w:pPr>
                  <w:r w:rsidRPr="00721CE6">
                    <w:rPr>
                      <w:color w:val="000000" w:themeColor="text1"/>
                    </w:rPr>
                    <w:t>January 1, 1950 - January 1, 2021</w:t>
                  </w:r>
                </w:p>
              </w:tc>
            </w:tr>
          </w:tbl>
          <w:p w14:paraId="2312BFC9" w14:textId="77777777" w:rsidR="00605FA7" w:rsidRPr="009623E2" w:rsidRDefault="00605FA7">
            <w:pPr>
              <w:pStyle w:val="NoSpacing"/>
              <w:rPr>
                <w:color w:val="000000" w:themeColor="text1"/>
                <w:sz w:val="18"/>
              </w:rPr>
            </w:pPr>
          </w:p>
        </w:tc>
      </w:tr>
      <w:tr w:rsidR="00605FA7" w:rsidRPr="009623E2" w14:paraId="716C0BC2" w14:textId="77777777" w:rsidTr="007669D2">
        <w:trPr>
          <w:trHeight w:hRule="exact" w:val="3141"/>
          <w:jc w:val="center"/>
        </w:trPr>
        <w:tc>
          <w:tcPr>
            <w:tcW w:w="6476" w:type="dxa"/>
            <w:vAlign w:val="bottom"/>
          </w:tcPr>
          <w:p w14:paraId="22FF6FAA" w14:textId="1C60986E" w:rsidR="00605FA7" w:rsidRDefault="00605FA7" w:rsidP="007669D2">
            <w:pPr>
              <w:pStyle w:val="ContactInfo"/>
            </w:pPr>
          </w:p>
        </w:tc>
        <w:tc>
          <w:tcPr>
            <w:tcW w:w="804" w:type="dxa"/>
            <w:vMerge/>
          </w:tcPr>
          <w:p w14:paraId="3C6B7FDC" w14:textId="77777777" w:rsidR="00605FA7" w:rsidRPr="00005859" w:rsidRDefault="00605FA7" w:rsidP="00605FA7"/>
        </w:tc>
        <w:tc>
          <w:tcPr>
            <w:tcW w:w="804" w:type="dxa"/>
            <w:vMerge/>
          </w:tcPr>
          <w:p w14:paraId="0314F01F" w14:textId="77777777" w:rsidR="00605FA7" w:rsidRPr="009623E2" w:rsidRDefault="00605FA7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6316" w:type="dxa"/>
            <w:vMerge/>
          </w:tcPr>
          <w:p w14:paraId="554C7687" w14:textId="77777777" w:rsidR="00605FA7" w:rsidRPr="001B6C0D" w:rsidRDefault="00605FA7" w:rsidP="00605FA7">
            <w:pPr>
              <w:pStyle w:val="Image"/>
              <w:rPr>
                <w:noProof/>
              </w:rPr>
            </w:pPr>
          </w:p>
        </w:tc>
      </w:tr>
    </w:tbl>
    <w:p w14:paraId="590C05D7" w14:textId="40CD3B16" w:rsidR="00605FA7" w:rsidRPr="00067A0A" w:rsidRDefault="00067A0A" w:rsidP="00605FA7">
      <w:pPr>
        <w:spacing w:after="0"/>
        <w:rPr>
          <w:sz w:val="18"/>
          <w:szCs w:val="18"/>
        </w:rPr>
      </w:pPr>
      <w:r>
        <w:rPr>
          <w:sz w:val="18"/>
          <w:szCs w:val="18"/>
        </w:rPr>
        <w:t>7</w:t>
      </w:r>
      <w:r w:rsidR="00605FA7" w:rsidRPr="00067A0A">
        <w:rPr>
          <w:sz w:val="18"/>
          <w:szCs w:val="18"/>
        </w:rPr>
        <w:br w:type="page"/>
      </w:r>
    </w:p>
    <w:tbl>
      <w:tblPr>
        <w:tblW w:w="5000" w:type="pct"/>
        <w:tblLayout w:type="fixed"/>
        <w:tblLook w:val="04A0" w:firstRow="1" w:lastRow="0" w:firstColumn="1" w:lastColumn="0" w:noHBand="0" w:noVBand="1"/>
        <w:tblDescription w:val="Page layout for 2 interior booklet pages"/>
      </w:tblPr>
      <w:tblGrid>
        <w:gridCol w:w="6480"/>
        <w:gridCol w:w="723"/>
        <w:gridCol w:w="881"/>
        <w:gridCol w:w="5237"/>
        <w:gridCol w:w="1079"/>
      </w:tblGrid>
      <w:tr w:rsidR="007669D2" w:rsidRPr="009623E2" w14:paraId="31BD20CA" w14:textId="77777777" w:rsidTr="003E201C">
        <w:trPr>
          <w:gridAfter w:val="1"/>
          <w:wAfter w:w="1079" w:type="dxa"/>
          <w:trHeight w:hRule="exact" w:val="629"/>
        </w:trPr>
        <w:tc>
          <w:tcPr>
            <w:tcW w:w="6480" w:type="dxa"/>
            <w:vMerge w:val="restart"/>
          </w:tcPr>
          <w:p w14:paraId="3D48E664" w14:textId="38E1C4C8" w:rsidR="007669D2" w:rsidRPr="002936D1" w:rsidRDefault="00721CE6" w:rsidP="00721CE6">
            <w:pPr>
              <w:pStyle w:val="TOCHeading"/>
              <w:spacing w:after="0"/>
              <w:jc w:val="center"/>
              <w:rPr>
                <w:rFonts w:asciiTheme="minorHAnsi" w:hAnsiTheme="minorHAnsi" w:cs="Arial"/>
                <w:b w:val="0"/>
                <w:color w:val="532477" w:themeColor="accent6" w:themeShade="BF"/>
                <w:sz w:val="24"/>
                <w:szCs w:val="24"/>
              </w:rPr>
            </w:pPr>
            <w:r w:rsidRPr="002936D1">
              <w:rPr>
                <w:rFonts w:asciiTheme="minorHAnsi" w:hAnsiTheme="minorHAnsi" w:cs="Arial"/>
                <w:b w:val="0"/>
                <w:color w:val="532477" w:themeColor="accent6" w:themeShade="BF"/>
                <w:sz w:val="24"/>
                <w:szCs w:val="24"/>
              </w:rPr>
              <w:lastRenderedPageBreak/>
              <w:t>Celebration of Life for John/Jane Doe</w:t>
            </w:r>
          </w:p>
          <w:p w14:paraId="3D780427" w14:textId="3F15B401" w:rsidR="00721CE6" w:rsidRDefault="00721CE6" w:rsidP="00721CE6">
            <w:pPr>
              <w:spacing w:after="0" w:line="240" w:lineRule="auto"/>
              <w:jc w:val="center"/>
              <w:rPr>
                <w:rFonts w:cs="Arial"/>
                <w:color w:val="532477" w:themeColor="accent6" w:themeShade="BF"/>
                <w:sz w:val="24"/>
                <w:szCs w:val="24"/>
              </w:rPr>
            </w:pPr>
            <w:r w:rsidRPr="002936D1">
              <w:rPr>
                <w:rFonts w:cs="Arial"/>
                <w:color w:val="532477" w:themeColor="accent6" w:themeShade="BF"/>
                <w:sz w:val="24"/>
                <w:szCs w:val="24"/>
              </w:rPr>
              <w:t>January 1, 2021</w:t>
            </w:r>
            <w:r w:rsidR="002936D1">
              <w:rPr>
                <w:rFonts w:cs="Arial"/>
                <w:color w:val="532477" w:themeColor="accent6" w:themeShade="BF"/>
                <w:sz w:val="24"/>
                <w:szCs w:val="24"/>
              </w:rPr>
              <w:t xml:space="preserve"> – 3:00 PM</w:t>
            </w:r>
          </w:p>
          <w:p w14:paraId="3EA76819" w14:textId="36E3F9F6" w:rsidR="002936D1" w:rsidRPr="002936D1" w:rsidRDefault="002936D1" w:rsidP="00721CE6">
            <w:pPr>
              <w:spacing w:after="0" w:line="240" w:lineRule="auto"/>
              <w:jc w:val="center"/>
              <w:rPr>
                <w:rFonts w:cs="Arial"/>
                <w:color w:val="532477" w:themeColor="accent6" w:themeShade="BF"/>
                <w:sz w:val="24"/>
                <w:szCs w:val="24"/>
              </w:rPr>
            </w:pPr>
            <w:r>
              <w:rPr>
                <w:rFonts w:cs="Arial"/>
                <w:color w:val="532477" w:themeColor="accent6" w:themeShade="BF"/>
                <w:sz w:val="24"/>
                <w:szCs w:val="24"/>
              </w:rPr>
              <w:t>St. Matthew’s Church, Teetl’it Zheh, NT (Fort McPherson)</w:t>
            </w:r>
          </w:p>
          <w:p w14:paraId="1742D16A" w14:textId="3F6BD899" w:rsidR="002936D1" w:rsidRDefault="002936D1" w:rsidP="003E201C">
            <w:pPr>
              <w:pStyle w:val="Heading2"/>
              <w:spacing w:before="0" w:after="0"/>
              <w:rPr>
                <w:rFonts w:asciiTheme="minorHAnsi" w:hAnsiTheme="minorHAnsi"/>
                <w:sz w:val="22"/>
                <w:szCs w:val="22"/>
              </w:rPr>
            </w:pPr>
          </w:p>
          <w:p w14:paraId="27614963" w14:textId="0F5AD46A" w:rsidR="003E201C" w:rsidRPr="003E201C" w:rsidRDefault="003E201C" w:rsidP="003E201C">
            <w:pPr>
              <w:spacing w:after="0" w:line="240" w:lineRule="auto"/>
              <w:rPr>
                <w:sz w:val="28"/>
                <w:szCs w:val="28"/>
              </w:rPr>
            </w:pPr>
            <w:r w:rsidRPr="003E201C">
              <w:rPr>
                <w:sz w:val="28"/>
                <w:szCs w:val="28"/>
              </w:rPr>
              <w:t>Order of Service</w:t>
            </w:r>
          </w:p>
          <w:p w14:paraId="2A939FAE" w14:textId="77777777" w:rsidR="003E201C" w:rsidRPr="003E201C" w:rsidRDefault="003E201C" w:rsidP="003E201C">
            <w:pPr>
              <w:spacing w:after="0" w:line="240" w:lineRule="auto"/>
            </w:pPr>
          </w:p>
          <w:p w14:paraId="541448C3" w14:textId="77777777" w:rsidR="002936D1" w:rsidRPr="00D54BD3" w:rsidRDefault="002936D1" w:rsidP="002936D1">
            <w:pPr>
              <w:pStyle w:val="Heading2"/>
              <w:spacing w:before="0" w:after="0"/>
              <w:ind w:left="1425" w:hanging="1425"/>
              <w:rPr>
                <w:rFonts w:asciiTheme="minorHAnsi" w:hAnsiTheme="minorHAnsi"/>
                <w:b w:val="0"/>
                <w:bCs w:val="0"/>
                <w:sz w:val="22"/>
                <w:szCs w:val="22"/>
              </w:rPr>
            </w:pPr>
            <w:r w:rsidRPr="003E201C">
              <w:rPr>
                <w:rFonts w:asciiTheme="minorHAnsi" w:hAnsiTheme="minorHAnsi"/>
                <w:sz w:val="22"/>
                <w:szCs w:val="22"/>
              </w:rPr>
              <w:t>Officiant’s:</w:t>
            </w:r>
            <w:r w:rsidRPr="00D54BD3">
              <w:rPr>
                <w:rFonts w:asciiTheme="minorHAnsi" w:hAnsiTheme="minorHAnsi"/>
                <w:b w:val="0"/>
                <w:bCs w:val="0"/>
                <w:sz w:val="22"/>
                <w:szCs w:val="22"/>
              </w:rPr>
              <w:t xml:space="preserve">     Rev. Rebecca Blake</w:t>
            </w:r>
          </w:p>
          <w:p w14:paraId="6BE821EA" w14:textId="289AC214" w:rsidR="002936D1" w:rsidRPr="00D54BD3" w:rsidRDefault="002936D1" w:rsidP="002936D1">
            <w:pPr>
              <w:pStyle w:val="Heading2"/>
              <w:spacing w:before="0" w:after="0"/>
              <w:ind w:left="1425"/>
              <w:rPr>
                <w:rFonts w:asciiTheme="minorHAnsi" w:hAnsiTheme="minorHAnsi"/>
                <w:b w:val="0"/>
                <w:bCs w:val="0"/>
                <w:sz w:val="22"/>
                <w:szCs w:val="22"/>
              </w:rPr>
            </w:pPr>
            <w:r w:rsidRPr="00D54BD3">
              <w:rPr>
                <w:rFonts w:asciiTheme="minorHAnsi" w:hAnsiTheme="minorHAnsi"/>
                <w:b w:val="0"/>
                <w:bCs w:val="0"/>
                <w:sz w:val="22"/>
                <w:szCs w:val="22"/>
              </w:rPr>
              <w:t>Lay Leader’s: Joanne Snowshoe &amp; Arlyn Charlie</w:t>
            </w:r>
          </w:p>
          <w:p w14:paraId="407C97C1" w14:textId="056C4CED" w:rsidR="002936D1" w:rsidRPr="00D54BD3" w:rsidRDefault="002936D1" w:rsidP="002936D1">
            <w:pPr>
              <w:spacing w:after="0" w:line="240" w:lineRule="auto"/>
              <w:ind w:left="1425" w:hanging="1425"/>
              <w:rPr>
                <w:sz w:val="22"/>
                <w:szCs w:val="22"/>
              </w:rPr>
            </w:pPr>
          </w:p>
          <w:p w14:paraId="26CFE1D0" w14:textId="0D5B79D4" w:rsidR="002936D1" w:rsidRPr="003E201C" w:rsidRDefault="002936D1" w:rsidP="002936D1">
            <w:pPr>
              <w:spacing w:after="0" w:line="240" w:lineRule="auto"/>
              <w:ind w:left="1425" w:hanging="1425"/>
              <w:rPr>
                <w:b/>
                <w:bCs/>
                <w:sz w:val="22"/>
                <w:szCs w:val="22"/>
              </w:rPr>
            </w:pPr>
            <w:r w:rsidRPr="003E201C">
              <w:rPr>
                <w:b/>
                <w:bCs/>
                <w:sz w:val="22"/>
                <w:szCs w:val="22"/>
              </w:rPr>
              <w:t>Opening Sentences: Page 589 Clergy</w:t>
            </w:r>
          </w:p>
          <w:p w14:paraId="36AF58E6" w14:textId="7FF23888" w:rsidR="002936D1" w:rsidRPr="00D54BD3" w:rsidRDefault="002936D1" w:rsidP="002936D1">
            <w:pPr>
              <w:spacing w:after="0" w:line="240" w:lineRule="auto"/>
              <w:ind w:left="1425" w:hanging="1425"/>
              <w:rPr>
                <w:sz w:val="22"/>
                <w:szCs w:val="22"/>
              </w:rPr>
            </w:pPr>
          </w:p>
          <w:p w14:paraId="736EF4D1" w14:textId="4BC7C63B" w:rsidR="002936D1" w:rsidRPr="003E201C" w:rsidRDefault="002936D1" w:rsidP="00D54BD3">
            <w:pPr>
              <w:spacing w:after="0" w:line="240" w:lineRule="auto"/>
            </w:pPr>
            <w:r w:rsidRPr="003E201C">
              <w:rPr>
                <w:b/>
                <w:bCs/>
                <w:sz w:val="22"/>
                <w:szCs w:val="22"/>
              </w:rPr>
              <w:t>Psalm</w:t>
            </w:r>
            <w:r w:rsidR="00AD2438" w:rsidRPr="003E201C">
              <w:rPr>
                <w:b/>
                <w:bCs/>
                <w:sz w:val="22"/>
                <w:szCs w:val="22"/>
              </w:rPr>
              <w:t xml:space="preserve"> </w:t>
            </w:r>
            <w:r w:rsidR="00D54BD3" w:rsidRPr="003E201C">
              <w:rPr>
                <w:b/>
                <w:bCs/>
                <w:sz w:val="22"/>
                <w:szCs w:val="22"/>
              </w:rPr>
              <w:t>121 (example)</w:t>
            </w:r>
            <w:r w:rsidR="00AD2438" w:rsidRPr="003E201C">
              <w:rPr>
                <w:b/>
                <w:bCs/>
                <w:sz w:val="22"/>
                <w:szCs w:val="22"/>
              </w:rPr>
              <w:t xml:space="preserve">: </w:t>
            </w:r>
            <w:r w:rsidR="00D54BD3" w:rsidRPr="003E201C">
              <w:rPr>
                <w:b/>
                <w:bCs/>
                <w:sz w:val="22"/>
                <w:szCs w:val="22"/>
              </w:rPr>
              <w:t>John/Jane Doe</w:t>
            </w:r>
            <w:r w:rsidR="00D54BD3" w:rsidRPr="003E201C">
              <w:rPr>
                <w:sz w:val="22"/>
                <w:szCs w:val="22"/>
              </w:rPr>
              <w:t xml:space="preserve"> </w:t>
            </w:r>
            <w:r w:rsidR="00D54BD3" w:rsidRPr="003E201C">
              <w:t>(name of Reader goes here)</w:t>
            </w:r>
          </w:p>
          <w:p w14:paraId="6CC30F59" w14:textId="77777777" w:rsidR="00D54BD3" w:rsidRDefault="00D54BD3" w:rsidP="00D54BD3">
            <w:pPr>
              <w:spacing w:after="0" w:line="240" w:lineRule="auto"/>
              <w:jc w:val="center"/>
            </w:pPr>
          </w:p>
          <w:p w14:paraId="6DAACBAA" w14:textId="03B25DBF" w:rsidR="00D54BD3" w:rsidRPr="00D54BD3" w:rsidRDefault="00D54BD3" w:rsidP="00D54BD3">
            <w:pPr>
              <w:spacing w:after="0" w:line="240" w:lineRule="auto"/>
              <w:jc w:val="center"/>
            </w:pPr>
            <w:r w:rsidRPr="00D54BD3">
              <w:t xml:space="preserve">I </w:t>
            </w:r>
            <w:proofErr w:type="gramStart"/>
            <w:r w:rsidRPr="00D54BD3">
              <w:t>lift up</w:t>
            </w:r>
            <w:proofErr w:type="gramEnd"/>
            <w:r w:rsidRPr="00D54BD3">
              <w:t xml:space="preserve"> my eyes to the hills; from where is my help to come?</w:t>
            </w:r>
          </w:p>
          <w:p w14:paraId="4C5432F7" w14:textId="77777777" w:rsidR="00D54BD3" w:rsidRPr="00D54BD3" w:rsidRDefault="00D54BD3" w:rsidP="00D54BD3">
            <w:pPr>
              <w:spacing w:after="0" w:line="240" w:lineRule="auto"/>
              <w:jc w:val="center"/>
            </w:pPr>
            <w:r w:rsidRPr="00D54BD3">
              <w:t>My help comes from the Lord, the maker of heaven and earth.</w:t>
            </w:r>
          </w:p>
          <w:p w14:paraId="294DE48B" w14:textId="77777777" w:rsidR="00D54BD3" w:rsidRDefault="00D54BD3" w:rsidP="00D54BD3">
            <w:pPr>
              <w:spacing w:after="0" w:line="240" w:lineRule="auto"/>
              <w:jc w:val="center"/>
            </w:pPr>
            <w:r w:rsidRPr="00D54BD3">
              <w:t xml:space="preserve">He will not let your foot be moved and </w:t>
            </w:r>
          </w:p>
          <w:p w14:paraId="55341176" w14:textId="1022FCEE" w:rsidR="00D54BD3" w:rsidRPr="00D54BD3" w:rsidRDefault="00D54BD3" w:rsidP="00D54BD3">
            <w:pPr>
              <w:spacing w:after="0" w:line="240" w:lineRule="auto"/>
              <w:jc w:val="center"/>
            </w:pPr>
            <w:r w:rsidRPr="00D54BD3">
              <w:t>he who watches over you will not fall asleep.</w:t>
            </w:r>
          </w:p>
          <w:p w14:paraId="718B82BA" w14:textId="77777777" w:rsidR="00D54BD3" w:rsidRDefault="00D54BD3" w:rsidP="00D54BD3">
            <w:pPr>
              <w:spacing w:after="0" w:line="240" w:lineRule="auto"/>
              <w:jc w:val="center"/>
            </w:pPr>
            <w:r w:rsidRPr="00D54BD3">
              <w:t xml:space="preserve">Behold, he who keeps watch over Israel </w:t>
            </w:r>
          </w:p>
          <w:p w14:paraId="498EACA4" w14:textId="1230B48F" w:rsidR="00D54BD3" w:rsidRPr="00D54BD3" w:rsidRDefault="00D54BD3" w:rsidP="00D54BD3">
            <w:pPr>
              <w:spacing w:after="0" w:line="240" w:lineRule="auto"/>
              <w:jc w:val="center"/>
            </w:pPr>
            <w:r w:rsidRPr="00D54BD3">
              <w:t xml:space="preserve">shall neither slumber nor </w:t>
            </w:r>
            <w:proofErr w:type="gramStart"/>
            <w:r w:rsidRPr="00D54BD3">
              <w:t>sleep;</w:t>
            </w:r>
            <w:proofErr w:type="gramEnd"/>
          </w:p>
          <w:p w14:paraId="7FF9A22E" w14:textId="77777777" w:rsidR="00D54BD3" w:rsidRDefault="00D54BD3" w:rsidP="00D54BD3">
            <w:pPr>
              <w:spacing w:after="0" w:line="240" w:lineRule="auto"/>
              <w:jc w:val="center"/>
            </w:pPr>
            <w:r w:rsidRPr="00D54BD3">
              <w:t xml:space="preserve">The Lord himself watches over </w:t>
            </w:r>
            <w:proofErr w:type="gramStart"/>
            <w:r w:rsidRPr="00D54BD3">
              <w:t>you;</w:t>
            </w:r>
            <w:proofErr w:type="gramEnd"/>
            <w:r w:rsidRPr="00D54BD3">
              <w:t xml:space="preserve"> </w:t>
            </w:r>
          </w:p>
          <w:p w14:paraId="0181E214" w14:textId="2C45772C" w:rsidR="00D54BD3" w:rsidRPr="00D54BD3" w:rsidRDefault="00D54BD3" w:rsidP="00D54BD3">
            <w:pPr>
              <w:spacing w:after="0" w:line="240" w:lineRule="auto"/>
              <w:jc w:val="center"/>
            </w:pPr>
            <w:r w:rsidRPr="00D54BD3">
              <w:t>the Lord is your shade at your right hand,</w:t>
            </w:r>
          </w:p>
          <w:p w14:paraId="6ECACC37" w14:textId="77777777" w:rsidR="00D54BD3" w:rsidRPr="00D54BD3" w:rsidRDefault="00D54BD3" w:rsidP="00D54BD3">
            <w:pPr>
              <w:spacing w:after="0" w:line="240" w:lineRule="auto"/>
              <w:jc w:val="center"/>
            </w:pPr>
            <w:r w:rsidRPr="00D54BD3">
              <w:t>So that the sun shall not strike you by day, nor the moon by night.</w:t>
            </w:r>
          </w:p>
          <w:p w14:paraId="0AD34912" w14:textId="77777777" w:rsidR="00D54BD3" w:rsidRDefault="00D54BD3" w:rsidP="00D54BD3">
            <w:pPr>
              <w:spacing w:after="0" w:line="240" w:lineRule="auto"/>
              <w:jc w:val="center"/>
            </w:pPr>
            <w:r w:rsidRPr="00D54BD3">
              <w:t xml:space="preserve">The Lord shall preserve you from all </w:t>
            </w:r>
            <w:proofErr w:type="gramStart"/>
            <w:r w:rsidRPr="00D54BD3">
              <w:t>evil;</w:t>
            </w:r>
            <w:proofErr w:type="gramEnd"/>
            <w:r w:rsidRPr="00D54BD3">
              <w:t xml:space="preserve"> </w:t>
            </w:r>
          </w:p>
          <w:p w14:paraId="75094799" w14:textId="26CFBEB1" w:rsidR="00D54BD3" w:rsidRPr="00D54BD3" w:rsidRDefault="00D54BD3" w:rsidP="00D54BD3">
            <w:pPr>
              <w:spacing w:after="0" w:line="240" w:lineRule="auto"/>
              <w:jc w:val="center"/>
            </w:pPr>
            <w:r w:rsidRPr="00D54BD3">
              <w:t>it is he who shall keep you safe.</w:t>
            </w:r>
          </w:p>
          <w:p w14:paraId="2E5BD590" w14:textId="77777777" w:rsidR="00D54BD3" w:rsidRDefault="00D54BD3" w:rsidP="00D54BD3">
            <w:pPr>
              <w:spacing w:after="0" w:line="240" w:lineRule="auto"/>
              <w:jc w:val="center"/>
            </w:pPr>
            <w:r w:rsidRPr="00D54BD3">
              <w:t xml:space="preserve">The Lord shall watch over your going out and </w:t>
            </w:r>
            <w:proofErr w:type="gramStart"/>
            <w:r w:rsidRPr="00D54BD3">
              <w:t>your</w:t>
            </w:r>
            <w:proofErr w:type="gramEnd"/>
            <w:r w:rsidRPr="00D54BD3">
              <w:t xml:space="preserve"> coming in, </w:t>
            </w:r>
          </w:p>
          <w:p w14:paraId="2FBCC2EB" w14:textId="77777777" w:rsidR="007669D2" w:rsidRDefault="00D54BD3" w:rsidP="00D54BD3">
            <w:pPr>
              <w:spacing w:after="0" w:line="240" w:lineRule="auto"/>
              <w:jc w:val="center"/>
            </w:pPr>
            <w:r w:rsidRPr="00D54BD3">
              <w:t>from this time forth for evermore.</w:t>
            </w:r>
          </w:p>
          <w:p w14:paraId="32B605D5" w14:textId="77777777" w:rsidR="00D54BD3" w:rsidRDefault="00D54BD3" w:rsidP="00D54BD3">
            <w:pPr>
              <w:spacing w:after="0" w:line="240" w:lineRule="auto"/>
              <w:jc w:val="center"/>
            </w:pPr>
          </w:p>
          <w:p w14:paraId="4FE25C30" w14:textId="77777777" w:rsidR="00D54BD3" w:rsidRDefault="00D54BD3" w:rsidP="00D54BD3">
            <w:pPr>
              <w:spacing w:after="0" w:line="240" w:lineRule="auto"/>
              <w:jc w:val="center"/>
            </w:pPr>
            <w:r>
              <w:t>This is the word of the Lord</w:t>
            </w:r>
          </w:p>
          <w:p w14:paraId="05D945FB" w14:textId="77777777" w:rsidR="00D54BD3" w:rsidRDefault="00D54BD3" w:rsidP="00D54BD3">
            <w:pPr>
              <w:spacing w:after="0" w:line="240" w:lineRule="auto"/>
              <w:jc w:val="center"/>
              <w:rPr>
                <w:b/>
                <w:bCs/>
                <w:sz w:val="18"/>
              </w:rPr>
            </w:pPr>
            <w:r>
              <w:rPr>
                <w:b/>
                <w:bCs/>
                <w:sz w:val="18"/>
              </w:rPr>
              <w:t>Thanks be to God</w:t>
            </w:r>
          </w:p>
          <w:p w14:paraId="055C9DEF" w14:textId="77777777" w:rsidR="003E201C" w:rsidRDefault="003E201C" w:rsidP="003E201C">
            <w:pPr>
              <w:spacing w:after="0" w:line="240" w:lineRule="auto"/>
              <w:rPr>
                <w:sz w:val="22"/>
                <w:szCs w:val="22"/>
              </w:rPr>
            </w:pPr>
          </w:p>
          <w:p w14:paraId="107D4987" w14:textId="002A8063" w:rsidR="003E201C" w:rsidRPr="003E201C" w:rsidRDefault="003E201C" w:rsidP="003E201C">
            <w:pPr>
              <w:spacing w:after="0" w:line="240" w:lineRule="auto"/>
              <w:rPr>
                <w:b/>
                <w:bCs/>
                <w:sz w:val="22"/>
                <w:szCs w:val="22"/>
              </w:rPr>
            </w:pPr>
            <w:r w:rsidRPr="003E201C">
              <w:rPr>
                <w:b/>
                <w:bCs/>
                <w:sz w:val="22"/>
                <w:szCs w:val="22"/>
              </w:rPr>
              <w:t xml:space="preserve">Opening </w:t>
            </w:r>
            <w:r w:rsidRPr="003E201C">
              <w:rPr>
                <w:b/>
                <w:bCs/>
                <w:sz w:val="22"/>
                <w:szCs w:val="22"/>
              </w:rPr>
              <w:t>Prayer</w:t>
            </w:r>
            <w:r w:rsidRPr="003E201C">
              <w:rPr>
                <w:b/>
                <w:bCs/>
                <w:sz w:val="22"/>
                <w:szCs w:val="22"/>
              </w:rPr>
              <w:t>s: Page 5</w:t>
            </w:r>
            <w:r w:rsidRPr="003E201C">
              <w:rPr>
                <w:b/>
                <w:bCs/>
                <w:sz w:val="22"/>
                <w:szCs w:val="22"/>
              </w:rPr>
              <w:t xml:space="preserve">91 </w:t>
            </w:r>
            <w:r w:rsidRPr="003E201C">
              <w:rPr>
                <w:b/>
                <w:bCs/>
                <w:sz w:val="22"/>
                <w:szCs w:val="22"/>
              </w:rPr>
              <w:t>Clergy</w:t>
            </w:r>
          </w:p>
        </w:tc>
        <w:tc>
          <w:tcPr>
            <w:tcW w:w="723" w:type="dxa"/>
          </w:tcPr>
          <w:p w14:paraId="317A6A14" w14:textId="77777777" w:rsidR="007669D2" w:rsidRPr="009623E2" w:rsidRDefault="007669D2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881" w:type="dxa"/>
          </w:tcPr>
          <w:p w14:paraId="40445749" w14:textId="77777777" w:rsidR="007669D2" w:rsidRPr="00974E84" w:rsidRDefault="007669D2">
            <w:pPr>
              <w:pStyle w:val="NoSpacing"/>
              <w:rPr>
                <w:color w:val="415717"/>
                <w:sz w:val="18"/>
              </w:rPr>
            </w:pPr>
          </w:p>
        </w:tc>
        <w:tc>
          <w:tcPr>
            <w:tcW w:w="5237" w:type="dxa"/>
          </w:tcPr>
          <w:p w14:paraId="18D55314" w14:textId="4EA03AC8" w:rsidR="007669D2" w:rsidRPr="00AA776B" w:rsidRDefault="00AA776B" w:rsidP="00224692">
            <w:pPr>
              <w:pStyle w:val="Heading1"/>
              <w:rPr>
                <w:rFonts w:asciiTheme="minorHAnsi" w:hAnsiTheme="minorHAnsi"/>
                <w:b w:val="0"/>
                <w:color w:val="000000" w:themeColor="text1"/>
                <w:sz w:val="28"/>
                <w:szCs w:val="28"/>
              </w:rPr>
            </w:pPr>
            <w:r w:rsidRPr="00AA776B">
              <w:rPr>
                <w:rFonts w:asciiTheme="minorHAnsi" w:hAnsiTheme="minorHAnsi"/>
                <w:b w:val="0"/>
                <w:color w:val="000000" w:themeColor="text1"/>
                <w:sz w:val="28"/>
                <w:szCs w:val="28"/>
              </w:rPr>
              <w:t>Eulogy: John/Jane Doe (Person reading)</w:t>
            </w:r>
          </w:p>
          <w:p w14:paraId="4AE0EBA6" w14:textId="77777777" w:rsidR="007669D2" w:rsidRPr="00AA776B" w:rsidRDefault="007669D2" w:rsidP="00BD4B81">
            <w:pPr>
              <w:pStyle w:val="Heading2"/>
              <w:rPr>
                <w:rFonts w:asciiTheme="minorHAnsi" w:hAnsiTheme="minorHAnsi"/>
                <w:color w:val="000000" w:themeColor="text1"/>
                <w:sz w:val="32"/>
                <w:szCs w:val="32"/>
              </w:rPr>
            </w:pPr>
          </w:p>
        </w:tc>
      </w:tr>
      <w:tr w:rsidR="00721CE6" w:rsidRPr="009623E2" w14:paraId="310F5C13" w14:textId="77777777" w:rsidTr="00AA776B">
        <w:trPr>
          <w:trHeight w:val="2880"/>
        </w:trPr>
        <w:tc>
          <w:tcPr>
            <w:tcW w:w="6480" w:type="dxa"/>
            <w:vMerge/>
          </w:tcPr>
          <w:p w14:paraId="3F9FA4EC" w14:textId="77777777" w:rsidR="00721CE6" w:rsidRPr="009623E2" w:rsidRDefault="00721CE6">
            <w:pPr>
              <w:pStyle w:val="TOCHeading"/>
              <w:rPr>
                <w:color w:val="000000" w:themeColor="text1"/>
                <w:sz w:val="44"/>
              </w:rPr>
            </w:pPr>
          </w:p>
        </w:tc>
        <w:tc>
          <w:tcPr>
            <w:tcW w:w="723" w:type="dxa"/>
          </w:tcPr>
          <w:p w14:paraId="6A86CCC5" w14:textId="77777777" w:rsidR="00721CE6" w:rsidRPr="009623E2" w:rsidRDefault="00721CE6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881" w:type="dxa"/>
          </w:tcPr>
          <w:p w14:paraId="506A9601" w14:textId="77777777" w:rsidR="00721CE6" w:rsidRPr="009623E2" w:rsidRDefault="00721CE6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6316" w:type="dxa"/>
            <w:gridSpan w:val="2"/>
          </w:tcPr>
          <w:p w14:paraId="185C0D5F" w14:textId="06FB8C54" w:rsidR="00524093" w:rsidRPr="00067A0A" w:rsidRDefault="00AA776B" w:rsidP="00AA776B">
            <w:pPr>
              <w:spacing w:after="0" w:line="240" w:lineRule="auto"/>
              <w:jc w:val="both"/>
              <w:rPr>
                <w:sz w:val="22"/>
                <w:szCs w:val="22"/>
              </w:rPr>
            </w:pPr>
            <w:r w:rsidRPr="00067A0A">
              <w:rPr>
                <w:sz w:val="22"/>
                <w:szCs w:val="22"/>
              </w:rPr>
              <w:t>John/Jane Doe was born on January 1, 1950 at the mouth of the Peel to John and Jane (Smith) Doe. He/She was the 5</w:t>
            </w:r>
            <w:r w:rsidRPr="00067A0A">
              <w:rPr>
                <w:sz w:val="22"/>
                <w:szCs w:val="22"/>
                <w:vertAlign w:val="superscript"/>
              </w:rPr>
              <w:t>th</w:t>
            </w:r>
            <w:r w:rsidRPr="00067A0A">
              <w:rPr>
                <w:sz w:val="22"/>
                <w:szCs w:val="22"/>
              </w:rPr>
              <w:t xml:space="preserve"> child of 10 children. Can add brothers and sister’s names if you wish too.</w:t>
            </w:r>
          </w:p>
          <w:p w14:paraId="65FDD814" w14:textId="56576077" w:rsidR="00AA776B" w:rsidRPr="00067A0A" w:rsidRDefault="00AA776B" w:rsidP="00AA776B">
            <w:pPr>
              <w:spacing w:after="0" w:line="240" w:lineRule="auto"/>
              <w:jc w:val="both"/>
              <w:rPr>
                <w:sz w:val="22"/>
                <w:szCs w:val="22"/>
              </w:rPr>
            </w:pPr>
          </w:p>
          <w:p w14:paraId="711C8FF7" w14:textId="63921207" w:rsidR="00AA776B" w:rsidRPr="00067A0A" w:rsidRDefault="00611E53" w:rsidP="00AA776B">
            <w:pPr>
              <w:spacing w:after="0" w:line="240" w:lineRule="auto"/>
              <w:jc w:val="both"/>
              <w:rPr>
                <w:sz w:val="22"/>
                <w:szCs w:val="22"/>
              </w:rPr>
            </w:pPr>
            <w:r w:rsidRPr="00067A0A">
              <w:rPr>
                <w:sz w:val="22"/>
                <w:szCs w:val="22"/>
              </w:rPr>
              <w:t xml:space="preserve">You can talk about where they went to school, who they were married to, number of children, grandchildren, etc. </w:t>
            </w:r>
          </w:p>
          <w:p w14:paraId="75CA868F" w14:textId="75990AFD" w:rsidR="00611E53" w:rsidRDefault="00611E53" w:rsidP="00AA776B">
            <w:pPr>
              <w:spacing w:after="0" w:line="240" w:lineRule="auto"/>
              <w:jc w:val="both"/>
              <w:rPr>
                <w:b/>
                <w:bCs/>
                <w:sz w:val="22"/>
                <w:szCs w:val="22"/>
              </w:rPr>
            </w:pPr>
          </w:p>
          <w:p w14:paraId="0B47939C" w14:textId="77777777" w:rsidR="00611E53" w:rsidRPr="00611E53" w:rsidRDefault="00611E53" w:rsidP="00AA776B">
            <w:pPr>
              <w:spacing w:after="0" w:line="240" w:lineRule="auto"/>
              <w:jc w:val="both"/>
              <w:rPr>
                <w:b/>
                <w:bCs/>
                <w:sz w:val="22"/>
                <w:szCs w:val="22"/>
              </w:rPr>
            </w:pPr>
          </w:p>
          <w:p w14:paraId="30F48E99" w14:textId="69E9ACF5" w:rsidR="003E201C" w:rsidRPr="009623E2" w:rsidRDefault="003E201C" w:rsidP="00524093">
            <w:pPr>
              <w:jc w:val="both"/>
              <w:rPr>
                <w:sz w:val="18"/>
              </w:rPr>
            </w:pPr>
          </w:p>
        </w:tc>
      </w:tr>
      <w:tr w:rsidR="009623E2" w:rsidRPr="009623E2" w14:paraId="5B3FCADF" w14:textId="77777777" w:rsidTr="003E201C">
        <w:trPr>
          <w:gridAfter w:val="1"/>
          <w:wAfter w:w="1079" w:type="dxa"/>
          <w:trHeight w:hRule="exact" w:val="288"/>
        </w:trPr>
        <w:tc>
          <w:tcPr>
            <w:tcW w:w="6480" w:type="dxa"/>
          </w:tcPr>
          <w:p w14:paraId="708A74C5" w14:textId="70D6F7A8" w:rsidR="002709A2" w:rsidRPr="009623E2" w:rsidRDefault="003E201C">
            <w:pPr>
              <w:pStyle w:val="NoSpacing"/>
              <w:rPr>
                <w:rStyle w:val="PageNumber"/>
                <w:color w:val="000000" w:themeColor="text1"/>
                <w:sz w:val="18"/>
              </w:rPr>
            </w:pPr>
            <w:r>
              <w:rPr>
                <w:rStyle w:val="PageNumber"/>
                <w:color w:val="000000" w:themeColor="text1"/>
                <w:sz w:val="18"/>
              </w:rPr>
              <w:t>1</w:t>
            </w:r>
          </w:p>
        </w:tc>
        <w:tc>
          <w:tcPr>
            <w:tcW w:w="723" w:type="dxa"/>
          </w:tcPr>
          <w:p w14:paraId="0AAEA294" w14:textId="77777777" w:rsidR="002709A2" w:rsidRPr="009623E2" w:rsidRDefault="002709A2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881" w:type="dxa"/>
          </w:tcPr>
          <w:p w14:paraId="689FC8BA" w14:textId="77777777" w:rsidR="002709A2" w:rsidRPr="009623E2" w:rsidRDefault="002709A2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5237" w:type="dxa"/>
          </w:tcPr>
          <w:p w14:paraId="54E473EA" w14:textId="7455026C" w:rsidR="002709A2" w:rsidRPr="009623E2" w:rsidRDefault="004B1841" w:rsidP="007669D2">
            <w:pPr>
              <w:jc w:val="right"/>
              <w:rPr>
                <w:rStyle w:val="PageNumber"/>
                <w:color w:val="000000" w:themeColor="text1"/>
                <w:sz w:val="18"/>
              </w:rPr>
            </w:pPr>
            <w:r>
              <w:t>6</w:t>
            </w:r>
          </w:p>
        </w:tc>
      </w:tr>
    </w:tbl>
    <w:p w14:paraId="3956B84F" w14:textId="77777777" w:rsidR="007669D2" w:rsidRPr="007669D2" w:rsidRDefault="007669D2" w:rsidP="007669D2">
      <w:pPr>
        <w:spacing w:after="0"/>
        <w:rPr>
          <w:sz w:val="12"/>
        </w:rPr>
      </w:pPr>
      <w:r w:rsidRPr="007669D2">
        <w:rPr>
          <w:sz w:val="12"/>
        </w:rPr>
        <w:br w:type="page"/>
      </w:r>
    </w:p>
    <w:tbl>
      <w:tblPr>
        <w:tblW w:w="5031" w:type="pct"/>
        <w:tblLayout w:type="fixed"/>
        <w:tblLook w:val="0600" w:firstRow="0" w:lastRow="0" w:firstColumn="0" w:lastColumn="0" w:noHBand="1" w:noVBand="1"/>
        <w:tblDescription w:val="Page layout for 2 interior booklet pages"/>
      </w:tblPr>
      <w:tblGrid>
        <w:gridCol w:w="6479"/>
        <w:gridCol w:w="640"/>
        <w:gridCol w:w="891"/>
        <w:gridCol w:w="1761"/>
        <w:gridCol w:w="4718"/>
      </w:tblGrid>
      <w:tr w:rsidR="009623E2" w:rsidRPr="009623E2" w14:paraId="7BEA2D0F" w14:textId="77777777" w:rsidTr="00C14846">
        <w:trPr>
          <w:trHeight w:hRule="exact" w:val="720"/>
        </w:trPr>
        <w:tc>
          <w:tcPr>
            <w:tcW w:w="6479" w:type="dxa"/>
            <w:vMerge w:val="restart"/>
          </w:tcPr>
          <w:p w14:paraId="3D2E035F" w14:textId="246AB212" w:rsidR="00286DE5" w:rsidRPr="00F054FB" w:rsidRDefault="00286DE5" w:rsidP="00AA776B">
            <w:pPr>
              <w:spacing w:after="0" w:line="240" w:lineRule="auto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 xml:space="preserve">Pre-deceased </w:t>
            </w:r>
            <w:proofErr w:type="gramStart"/>
            <w:r w:rsidRPr="00F054FB">
              <w:rPr>
                <w:b/>
                <w:bCs/>
                <w:u w:val="single"/>
              </w:rPr>
              <w:t>By</w:t>
            </w:r>
            <w:proofErr w:type="gramEnd"/>
            <w:r w:rsidRPr="00F054FB">
              <w:rPr>
                <w:b/>
                <w:bCs/>
                <w:u w:val="single"/>
              </w:rPr>
              <w:t>:</w:t>
            </w:r>
          </w:p>
          <w:p w14:paraId="6979BBC1" w14:textId="77777777" w:rsidR="00AA776B" w:rsidRDefault="00AA776B" w:rsidP="00AA776B">
            <w:pPr>
              <w:spacing w:after="0" w:line="240" w:lineRule="auto"/>
              <w:rPr>
                <w:b/>
                <w:bCs/>
              </w:rPr>
            </w:pPr>
          </w:p>
          <w:p w14:paraId="29441946" w14:textId="2C3E34BB" w:rsidR="00286DE5" w:rsidRDefault="00286DE5" w:rsidP="00AA776B">
            <w:pPr>
              <w:spacing w:after="0" w:line="240" w:lineRule="auto"/>
            </w:pPr>
            <w:r>
              <w:rPr>
                <w:b/>
                <w:bCs/>
              </w:rPr>
              <w:t xml:space="preserve">Spouse:  </w:t>
            </w:r>
            <w:r>
              <w:t>Jane/John Doe</w:t>
            </w:r>
          </w:p>
          <w:p w14:paraId="4CA983DD" w14:textId="77777777" w:rsidR="00067A0A" w:rsidRDefault="00067A0A" w:rsidP="00AA776B">
            <w:pPr>
              <w:spacing w:after="0" w:line="240" w:lineRule="auto"/>
              <w:rPr>
                <w:b/>
                <w:bCs/>
              </w:rPr>
            </w:pPr>
          </w:p>
          <w:p w14:paraId="348A4A07" w14:textId="40C47AD8" w:rsidR="00286DE5" w:rsidRDefault="00286DE5" w:rsidP="00AA776B">
            <w:pPr>
              <w:spacing w:after="0" w:line="240" w:lineRule="auto"/>
            </w:pPr>
            <w:r w:rsidRPr="00F054FB">
              <w:rPr>
                <w:b/>
                <w:bCs/>
              </w:rPr>
              <w:t>Children:</w:t>
            </w:r>
            <w:r>
              <w:t xml:space="preserve"> John (Jane) Doe     Jane (John) Doe     Jane (John) Doe</w:t>
            </w:r>
          </w:p>
          <w:p w14:paraId="3846BFD7" w14:textId="77777777" w:rsidR="00286DE5" w:rsidRDefault="00286DE5" w:rsidP="00AA776B">
            <w:pPr>
              <w:spacing w:after="0" w:line="240" w:lineRule="auto"/>
            </w:pPr>
            <w:r>
              <w:t>John (Jane) Doe     John Doe     Jane Doe Jane Doe     Jane Doe</w:t>
            </w:r>
          </w:p>
          <w:p w14:paraId="0D3A7805" w14:textId="77777777" w:rsidR="00286DE5" w:rsidRDefault="00286DE5" w:rsidP="00AA776B">
            <w:pPr>
              <w:spacing w:after="0" w:line="240" w:lineRule="auto"/>
            </w:pPr>
          </w:p>
          <w:p w14:paraId="171B1449" w14:textId="77777777" w:rsidR="00286DE5" w:rsidRDefault="00286DE5" w:rsidP="00AA776B">
            <w:pPr>
              <w:spacing w:after="0" w:line="240" w:lineRule="auto"/>
            </w:pPr>
            <w:r w:rsidRPr="005250C3">
              <w:rPr>
                <w:b/>
                <w:bCs/>
              </w:rPr>
              <w:t>Grandchildren</w:t>
            </w:r>
            <w:r>
              <w:t>: John (Jane) Doe    Jane (John) Doe    Jane (John) Doe</w:t>
            </w:r>
          </w:p>
          <w:p w14:paraId="04E5FE67" w14:textId="77777777" w:rsidR="00286DE5" w:rsidRDefault="00286DE5" w:rsidP="00AA776B">
            <w:pPr>
              <w:spacing w:after="0" w:line="240" w:lineRule="auto"/>
            </w:pPr>
            <w:r>
              <w:t>John (Jane) Doe     John Doe     Jane Doe Jane Doe     Jane Doe</w:t>
            </w:r>
          </w:p>
          <w:p w14:paraId="065D6CA5" w14:textId="77777777" w:rsidR="00286DE5" w:rsidRDefault="00286DE5" w:rsidP="00AA776B">
            <w:pPr>
              <w:spacing w:after="0" w:line="240" w:lineRule="auto"/>
            </w:pPr>
          </w:p>
          <w:p w14:paraId="491DA466" w14:textId="77777777" w:rsidR="00286DE5" w:rsidRDefault="00286DE5" w:rsidP="00AA776B">
            <w:pPr>
              <w:spacing w:after="0" w:line="240" w:lineRule="auto"/>
            </w:pPr>
            <w:r w:rsidRPr="005250C3">
              <w:rPr>
                <w:b/>
                <w:bCs/>
              </w:rPr>
              <w:t>Mother/Father:</w:t>
            </w:r>
            <w:r>
              <w:t xml:space="preserve"> John/Jane Doe</w:t>
            </w:r>
          </w:p>
          <w:p w14:paraId="1138A836" w14:textId="77777777" w:rsidR="00286DE5" w:rsidRDefault="00286DE5" w:rsidP="00AA776B">
            <w:pPr>
              <w:spacing w:after="0" w:line="240" w:lineRule="auto"/>
            </w:pPr>
          </w:p>
          <w:p w14:paraId="4599DA36" w14:textId="77777777" w:rsidR="00286DE5" w:rsidRDefault="00286DE5" w:rsidP="00AA776B">
            <w:pPr>
              <w:spacing w:after="0" w:line="240" w:lineRule="auto"/>
            </w:pPr>
            <w:r>
              <w:rPr>
                <w:b/>
                <w:bCs/>
              </w:rPr>
              <w:t>Grandmother/Grandfather</w:t>
            </w:r>
            <w:r w:rsidRPr="005250C3">
              <w:rPr>
                <w:b/>
                <w:bCs/>
              </w:rPr>
              <w:t>:</w:t>
            </w:r>
            <w:r>
              <w:t xml:space="preserve"> Jane/John Doe</w:t>
            </w:r>
          </w:p>
          <w:p w14:paraId="3A55251B" w14:textId="77777777" w:rsidR="00286DE5" w:rsidRDefault="00286DE5" w:rsidP="00AA776B">
            <w:pPr>
              <w:spacing w:after="0" w:line="240" w:lineRule="auto"/>
            </w:pPr>
          </w:p>
          <w:p w14:paraId="6F7D4E54" w14:textId="77777777" w:rsidR="00286DE5" w:rsidRDefault="00286DE5" w:rsidP="00AA776B">
            <w:pPr>
              <w:spacing w:after="0" w:line="240" w:lineRule="auto"/>
            </w:pPr>
            <w:r>
              <w:rPr>
                <w:b/>
                <w:bCs/>
              </w:rPr>
              <w:t>Siblings</w:t>
            </w:r>
            <w:r w:rsidRPr="005250C3">
              <w:rPr>
                <w:b/>
                <w:bCs/>
              </w:rPr>
              <w:t>:</w:t>
            </w:r>
            <w:r>
              <w:t xml:space="preserve"> John (Jane) Doe    Jane (John) Doe    Jane (John) Doe</w:t>
            </w:r>
          </w:p>
          <w:p w14:paraId="3532DE55" w14:textId="77777777" w:rsidR="00286DE5" w:rsidRDefault="00286DE5" w:rsidP="00AA776B">
            <w:pPr>
              <w:spacing w:after="0" w:line="240" w:lineRule="auto"/>
            </w:pPr>
            <w:r>
              <w:t>John (Jane) Doe     John Doe     Jane Doe Jane Doe     Jane Doe</w:t>
            </w:r>
          </w:p>
          <w:p w14:paraId="7B88396B" w14:textId="77777777" w:rsidR="00286DE5" w:rsidRDefault="00286DE5" w:rsidP="00AA776B">
            <w:pPr>
              <w:spacing w:after="0" w:line="240" w:lineRule="auto"/>
            </w:pPr>
          </w:p>
          <w:p w14:paraId="3C315AD0" w14:textId="699B30D8" w:rsidR="00067A0A" w:rsidRDefault="00067A0A" w:rsidP="00067A0A">
            <w:pPr>
              <w:spacing w:after="0" w:line="240" w:lineRule="auto"/>
            </w:pPr>
            <w:r>
              <w:rPr>
                <w:b/>
                <w:bCs/>
              </w:rPr>
              <w:t xml:space="preserve">Brother &amp; Sister In-laws:   </w:t>
            </w:r>
            <w:r>
              <w:t>John Doe    John Doe    Jane</w:t>
            </w:r>
            <w:r>
              <w:t xml:space="preserve"> </w:t>
            </w:r>
            <w:r>
              <w:t>Doe</w:t>
            </w:r>
          </w:p>
          <w:p w14:paraId="57E6A12C" w14:textId="77777777" w:rsidR="005762FE" w:rsidRDefault="005762FE" w:rsidP="00067A0A">
            <w:pPr>
              <w:spacing w:after="0" w:line="240" w:lineRule="auto"/>
              <w:rPr>
                <w:sz w:val="18"/>
              </w:rPr>
            </w:pPr>
          </w:p>
          <w:p w14:paraId="0D07D591" w14:textId="77777777" w:rsidR="00067A0A" w:rsidRDefault="00067A0A" w:rsidP="00067A0A">
            <w:pPr>
              <w:spacing w:after="0" w:line="240" w:lineRule="auto"/>
            </w:pPr>
            <w:r w:rsidRPr="00067A0A">
              <w:rPr>
                <w:b/>
                <w:bCs/>
                <w:sz w:val="18"/>
              </w:rPr>
              <w:t xml:space="preserve">Nieces/Nephews: </w:t>
            </w:r>
            <w:r>
              <w:rPr>
                <w:b/>
                <w:bCs/>
                <w:sz w:val="18"/>
              </w:rPr>
              <w:t xml:space="preserve"> </w:t>
            </w:r>
            <w:r>
              <w:t>John</w:t>
            </w:r>
            <w:r>
              <w:t xml:space="preserve"> Doe     </w:t>
            </w:r>
            <w:r>
              <w:t>Jane Doe</w:t>
            </w:r>
          </w:p>
          <w:p w14:paraId="00C5E30D" w14:textId="77777777" w:rsidR="00067A0A" w:rsidRDefault="00067A0A" w:rsidP="00067A0A">
            <w:pPr>
              <w:spacing w:after="0" w:line="240" w:lineRule="auto"/>
            </w:pPr>
          </w:p>
          <w:p w14:paraId="7719D692" w14:textId="6F65B55B" w:rsidR="00067A0A" w:rsidRPr="00067A0A" w:rsidRDefault="00067A0A" w:rsidP="00067A0A">
            <w:pPr>
              <w:spacing w:after="0" w:line="240" w:lineRule="auto"/>
              <w:jc w:val="center"/>
              <w:rPr>
                <w:b/>
                <w:bCs/>
                <w:sz w:val="18"/>
              </w:rPr>
            </w:pPr>
            <w:r>
              <w:rPr>
                <w:b/>
                <w:bCs/>
                <w:noProof/>
                <w:sz w:val="18"/>
              </w:rPr>
              <w:drawing>
                <wp:inline distT="0" distB="0" distL="0" distR="0" wp14:anchorId="2BEB6383" wp14:editId="78FCF7B7">
                  <wp:extent cx="2705100" cy="2028825"/>
                  <wp:effectExtent l="0" t="0" r="0" b="9525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15">
                            <a:extLst>
                              <a:ext uri="{837473B0-CC2E-450A-ABE3-18F120FF3D39}">
                                <a1611:picAttrSrcUrl xmlns:a1611="http://schemas.microsoft.com/office/drawing/2016/11/main" r:i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</w:tcPr>
          <w:p w14:paraId="3549A1CA" w14:textId="77777777" w:rsidR="005762FE" w:rsidRPr="009623E2" w:rsidRDefault="005762FE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891" w:type="dxa"/>
          </w:tcPr>
          <w:p w14:paraId="64D09ADF" w14:textId="77777777" w:rsidR="005762FE" w:rsidRPr="00974E84" w:rsidRDefault="005762FE">
            <w:pPr>
              <w:pStyle w:val="NoSpacing"/>
              <w:rPr>
                <w:color w:val="415717"/>
                <w:sz w:val="18"/>
              </w:rPr>
            </w:pPr>
          </w:p>
        </w:tc>
        <w:tc>
          <w:tcPr>
            <w:tcW w:w="6479" w:type="dxa"/>
            <w:gridSpan w:val="2"/>
          </w:tcPr>
          <w:p w14:paraId="6B88D898" w14:textId="381EA660" w:rsidR="005762FE" w:rsidRPr="003E201C" w:rsidRDefault="003E201C" w:rsidP="003E201C">
            <w:pPr>
              <w:spacing w:after="0" w:line="240" w:lineRule="auto"/>
              <w:rPr>
                <w:sz w:val="28"/>
                <w:szCs w:val="28"/>
              </w:rPr>
            </w:pPr>
            <w:r w:rsidRPr="003E201C">
              <w:rPr>
                <w:sz w:val="28"/>
                <w:szCs w:val="28"/>
              </w:rPr>
              <w:t>Order of Service</w:t>
            </w:r>
            <w:r>
              <w:rPr>
                <w:sz w:val="28"/>
                <w:szCs w:val="28"/>
              </w:rPr>
              <w:t xml:space="preserve"> - continued</w:t>
            </w:r>
          </w:p>
        </w:tc>
      </w:tr>
      <w:tr w:rsidR="003E201C" w:rsidRPr="009623E2" w14:paraId="6FF9A39D" w14:textId="77777777" w:rsidTr="00C14846">
        <w:trPr>
          <w:trHeight w:val="2911"/>
        </w:trPr>
        <w:tc>
          <w:tcPr>
            <w:tcW w:w="6479" w:type="dxa"/>
            <w:vMerge/>
          </w:tcPr>
          <w:p w14:paraId="61CFA3BD" w14:textId="77777777" w:rsidR="003E201C" w:rsidRPr="009623E2" w:rsidRDefault="003E201C">
            <w:pPr>
              <w:pStyle w:val="NoSpacing"/>
              <w:rPr>
                <w:rStyle w:val="PageNumber"/>
                <w:color w:val="000000" w:themeColor="text1"/>
                <w:sz w:val="18"/>
              </w:rPr>
            </w:pPr>
          </w:p>
        </w:tc>
        <w:tc>
          <w:tcPr>
            <w:tcW w:w="640" w:type="dxa"/>
            <w:vMerge w:val="restart"/>
          </w:tcPr>
          <w:p w14:paraId="75C97D46" w14:textId="77777777" w:rsidR="003E201C" w:rsidRPr="009623E2" w:rsidRDefault="003E201C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891" w:type="dxa"/>
            <w:vMerge w:val="restart"/>
          </w:tcPr>
          <w:p w14:paraId="4DD7CAAF" w14:textId="77777777" w:rsidR="003E201C" w:rsidRPr="009623E2" w:rsidRDefault="003E201C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6479" w:type="dxa"/>
            <w:gridSpan w:val="2"/>
          </w:tcPr>
          <w:p w14:paraId="6D9D5547" w14:textId="77777777" w:rsidR="00BC4792" w:rsidRPr="00524093" w:rsidRDefault="00BC4792" w:rsidP="00BC4792">
            <w:pPr>
              <w:tabs>
                <w:tab w:val="left" w:pos="3600"/>
              </w:tabs>
              <w:spacing w:after="0" w:line="240" w:lineRule="auto"/>
            </w:pPr>
            <w:r w:rsidRPr="00524093">
              <w:rPr>
                <w:b/>
                <w:bCs/>
                <w:sz w:val="22"/>
                <w:szCs w:val="22"/>
              </w:rPr>
              <w:t>1</w:t>
            </w:r>
            <w:r w:rsidRPr="00524093">
              <w:rPr>
                <w:b/>
                <w:bCs/>
                <w:sz w:val="22"/>
                <w:szCs w:val="22"/>
                <w:vertAlign w:val="superscript"/>
              </w:rPr>
              <w:t>st</w:t>
            </w:r>
            <w:r w:rsidRPr="00524093">
              <w:rPr>
                <w:b/>
                <w:bCs/>
                <w:sz w:val="22"/>
                <w:szCs w:val="22"/>
              </w:rPr>
              <w:t xml:space="preserve"> Reading: 1 John 3: 1-2            John/Jane Doe</w:t>
            </w:r>
          </w:p>
          <w:p w14:paraId="47DD6C0B" w14:textId="77777777" w:rsidR="00BC4792" w:rsidRPr="00524093" w:rsidRDefault="00BC4792" w:rsidP="00BC4792">
            <w:pPr>
              <w:spacing w:after="0" w:line="240" w:lineRule="auto"/>
              <w:jc w:val="center"/>
              <w:rPr>
                <w:sz w:val="18"/>
              </w:rPr>
            </w:pPr>
          </w:p>
          <w:p w14:paraId="1486C787" w14:textId="77777777" w:rsidR="00BC4792" w:rsidRPr="00524093" w:rsidRDefault="00BC4792" w:rsidP="00BC4792">
            <w:pPr>
              <w:spacing w:after="0" w:line="240" w:lineRule="auto"/>
              <w:jc w:val="center"/>
              <w:rPr>
                <w:sz w:val="18"/>
              </w:rPr>
            </w:pPr>
            <w:r w:rsidRPr="00524093">
              <w:rPr>
                <w:rStyle w:val="text"/>
                <w:rFonts w:cs="Arial"/>
                <w:b/>
                <w:bCs/>
                <w:color w:val="000000"/>
                <w:shd w:val="clear" w:color="auto" w:fill="FFFFFF"/>
                <w:vertAlign w:val="superscript"/>
              </w:rPr>
              <w:t>1</w:t>
            </w:r>
            <w:r w:rsidRPr="00524093">
              <w:rPr>
                <w:sz w:val="18"/>
              </w:rPr>
              <w:t xml:space="preserve">Look at the remarkable love the father has given us – that we should be called God’s children! That indeed is what we are. </w:t>
            </w:r>
            <w:proofErr w:type="gramStart"/>
            <w:r w:rsidRPr="00524093">
              <w:rPr>
                <w:sz w:val="18"/>
              </w:rPr>
              <w:t>That’s</w:t>
            </w:r>
            <w:proofErr w:type="gramEnd"/>
            <w:r w:rsidRPr="00524093">
              <w:rPr>
                <w:sz w:val="18"/>
              </w:rPr>
              <w:t xml:space="preserve"> why the world doesn’t know us, because it didn’t know him. </w:t>
            </w:r>
          </w:p>
          <w:p w14:paraId="11A13E3E" w14:textId="77777777" w:rsidR="00BC4792" w:rsidRPr="00524093" w:rsidRDefault="00BC4792" w:rsidP="00BC4792">
            <w:pPr>
              <w:spacing w:after="0" w:line="240" w:lineRule="auto"/>
              <w:jc w:val="center"/>
              <w:rPr>
                <w:sz w:val="18"/>
              </w:rPr>
            </w:pPr>
            <w:r w:rsidRPr="00524093">
              <w:rPr>
                <w:rStyle w:val="text"/>
                <w:rFonts w:cs="Arial"/>
                <w:b/>
                <w:bCs/>
                <w:color w:val="000000"/>
                <w:shd w:val="clear" w:color="auto" w:fill="FFFFFF"/>
                <w:vertAlign w:val="superscript"/>
              </w:rPr>
              <w:t>2 </w:t>
            </w:r>
            <w:r w:rsidRPr="00524093">
              <w:rPr>
                <w:sz w:val="18"/>
              </w:rPr>
              <w:t xml:space="preserve">Beloved ones, we are now, already, God’s children; it </w:t>
            </w:r>
            <w:proofErr w:type="gramStart"/>
            <w:r w:rsidRPr="00524093">
              <w:rPr>
                <w:sz w:val="18"/>
              </w:rPr>
              <w:t>hasn’t</w:t>
            </w:r>
            <w:proofErr w:type="gramEnd"/>
            <w:r w:rsidRPr="00524093">
              <w:rPr>
                <w:sz w:val="18"/>
              </w:rPr>
              <w:t xml:space="preserve"> yet been revealed what we are going to be. We know that when he is revealed we shall be like him, because we shall see him as he is.</w:t>
            </w:r>
          </w:p>
          <w:p w14:paraId="71DD8CD7" w14:textId="77777777" w:rsidR="00BC4792" w:rsidRDefault="00BC4792" w:rsidP="00BC4792">
            <w:pPr>
              <w:spacing w:after="0" w:line="240" w:lineRule="auto"/>
              <w:jc w:val="center"/>
            </w:pPr>
          </w:p>
          <w:p w14:paraId="5B70F669" w14:textId="77777777" w:rsidR="00BC4792" w:rsidRDefault="00BC4792" w:rsidP="00BC4792">
            <w:pPr>
              <w:spacing w:after="0" w:line="240" w:lineRule="auto"/>
              <w:jc w:val="center"/>
            </w:pPr>
            <w:r>
              <w:t>This is the word of the Lord</w:t>
            </w:r>
          </w:p>
          <w:p w14:paraId="17A9FFFA" w14:textId="77777777" w:rsidR="00BC4792" w:rsidRDefault="00BC4792" w:rsidP="00BC4792">
            <w:pPr>
              <w:spacing w:after="0" w:line="240" w:lineRule="auto"/>
              <w:jc w:val="center"/>
              <w:rPr>
                <w:b/>
                <w:bCs/>
                <w:sz w:val="18"/>
              </w:rPr>
            </w:pPr>
            <w:r>
              <w:rPr>
                <w:b/>
                <w:bCs/>
                <w:sz w:val="18"/>
              </w:rPr>
              <w:t>Thanks be to God</w:t>
            </w:r>
          </w:p>
          <w:p w14:paraId="6FCDC786" w14:textId="77777777" w:rsidR="00BC4792" w:rsidRDefault="00BC4792" w:rsidP="00BC4792">
            <w:pPr>
              <w:spacing w:after="0" w:line="240" w:lineRule="auto"/>
              <w:jc w:val="center"/>
              <w:rPr>
                <w:b/>
                <w:bCs/>
                <w:sz w:val="18"/>
              </w:rPr>
            </w:pPr>
          </w:p>
          <w:p w14:paraId="446C583D" w14:textId="77777777" w:rsidR="00BC4792" w:rsidRPr="00524093" w:rsidRDefault="00BC4792" w:rsidP="00BC4792">
            <w:pPr>
              <w:tabs>
                <w:tab w:val="left" w:pos="3600"/>
              </w:tabs>
              <w:spacing w:after="0" w:line="240" w:lineRule="auto"/>
            </w:pPr>
            <w:r>
              <w:rPr>
                <w:b/>
                <w:bCs/>
                <w:sz w:val="22"/>
                <w:szCs w:val="22"/>
              </w:rPr>
              <w:t>2</w:t>
            </w:r>
            <w:r w:rsidRPr="00524093">
              <w:rPr>
                <w:b/>
                <w:bCs/>
                <w:sz w:val="22"/>
                <w:szCs w:val="22"/>
                <w:vertAlign w:val="superscript"/>
              </w:rPr>
              <w:t>nd</w:t>
            </w:r>
            <w:r>
              <w:rPr>
                <w:b/>
                <w:bCs/>
                <w:sz w:val="22"/>
                <w:szCs w:val="22"/>
              </w:rPr>
              <w:t xml:space="preserve"> </w:t>
            </w:r>
            <w:r w:rsidRPr="00524093">
              <w:rPr>
                <w:b/>
                <w:bCs/>
                <w:sz w:val="22"/>
                <w:szCs w:val="22"/>
              </w:rPr>
              <w:t xml:space="preserve">Reading: 1 </w:t>
            </w:r>
            <w:r>
              <w:rPr>
                <w:b/>
                <w:bCs/>
                <w:sz w:val="22"/>
                <w:szCs w:val="22"/>
              </w:rPr>
              <w:t>Isaiah 61: 1-3</w:t>
            </w:r>
            <w:r w:rsidRPr="00524093">
              <w:rPr>
                <w:b/>
                <w:bCs/>
                <w:sz w:val="22"/>
                <w:szCs w:val="22"/>
              </w:rPr>
              <w:t xml:space="preserve">       John/Jane Doe</w:t>
            </w:r>
          </w:p>
          <w:p w14:paraId="0B82000B" w14:textId="77777777" w:rsidR="00BC4792" w:rsidRPr="00524093" w:rsidRDefault="00BC4792" w:rsidP="00BC4792">
            <w:pPr>
              <w:spacing w:after="0" w:line="240" w:lineRule="auto"/>
              <w:jc w:val="center"/>
              <w:rPr>
                <w:sz w:val="18"/>
              </w:rPr>
            </w:pPr>
          </w:p>
          <w:p w14:paraId="15485E58" w14:textId="77777777" w:rsidR="00BC4792" w:rsidRPr="00524093" w:rsidRDefault="00BC4792" w:rsidP="00BC4792">
            <w:pPr>
              <w:spacing w:after="0" w:line="240" w:lineRule="auto"/>
              <w:jc w:val="center"/>
              <w:rPr>
                <w:sz w:val="18"/>
              </w:rPr>
            </w:pPr>
            <w:r w:rsidRPr="00524093">
              <w:rPr>
                <w:rStyle w:val="text"/>
                <w:rFonts w:cs="Arial"/>
                <w:b/>
                <w:bCs/>
                <w:color w:val="000000"/>
                <w:shd w:val="clear" w:color="auto" w:fill="FFFFFF"/>
                <w:vertAlign w:val="superscript"/>
              </w:rPr>
              <w:t>1</w:t>
            </w:r>
            <w:r w:rsidRPr="00524093">
              <w:rPr>
                <w:sz w:val="18"/>
              </w:rPr>
              <w:t xml:space="preserve">The Spirit of the Lord GOD is upon me; because the LORD hath anointed me to preach good tidings unto the meek; he hath sent me to bind up the broken-hearted, to proclaim liberty to the captives, and the opening of the prison to them that are </w:t>
            </w:r>
            <w:proofErr w:type="gramStart"/>
            <w:r w:rsidRPr="00524093">
              <w:rPr>
                <w:sz w:val="18"/>
              </w:rPr>
              <w:t>bound;</w:t>
            </w:r>
            <w:proofErr w:type="gramEnd"/>
          </w:p>
          <w:p w14:paraId="1458203A" w14:textId="77777777" w:rsidR="00BC4792" w:rsidRPr="00524093" w:rsidRDefault="00BC4792" w:rsidP="00BC4792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rStyle w:val="text"/>
                <w:rFonts w:cs="Arial"/>
                <w:b/>
                <w:bCs/>
                <w:color w:val="000000"/>
                <w:shd w:val="clear" w:color="auto" w:fill="FFFFFF"/>
                <w:vertAlign w:val="superscript"/>
              </w:rPr>
              <w:t>2</w:t>
            </w:r>
            <w:r w:rsidRPr="00524093">
              <w:rPr>
                <w:sz w:val="18"/>
              </w:rPr>
              <w:t xml:space="preserve">To proclaim the acceptable year of the LORD, and the day of vengeance of our God; to comfort all that </w:t>
            </w:r>
            <w:proofErr w:type="gramStart"/>
            <w:r w:rsidRPr="00524093">
              <w:rPr>
                <w:sz w:val="18"/>
              </w:rPr>
              <w:t>mourn;</w:t>
            </w:r>
            <w:proofErr w:type="gramEnd"/>
          </w:p>
          <w:p w14:paraId="13D904C6" w14:textId="278987BB" w:rsidR="00BC4792" w:rsidRDefault="00BC4792" w:rsidP="00BC4792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rStyle w:val="text"/>
                <w:rFonts w:cs="Arial"/>
                <w:b/>
                <w:bCs/>
                <w:color w:val="000000"/>
                <w:shd w:val="clear" w:color="auto" w:fill="FFFFFF"/>
                <w:vertAlign w:val="superscript"/>
              </w:rPr>
              <w:t>3</w:t>
            </w:r>
            <w:r w:rsidRPr="00524093">
              <w:rPr>
                <w:sz w:val="18"/>
              </w:rPr>
              <w:t>To appoint unto them that mourn in Zion, to give unto them beauty for ashes, the oil of joy for mourning, the garment of praise for the spirit of heaviness; that they might be called trees of righteousness, the planting of the LORD, that he might be glorified.</w:t>
            </w:r>
          </w:p>
          <w:p w14:paraId="6228CB9A" w14:textId="77777777" w:rsidR="00BC4792" w:rsidRDefault="00BC4792" w:rsidP="00BC4792">
            <w:pPr>
              <w:spacing w:after="0" w:line="240" w:lineRule="auto"/>
              <w:jc w:val="center"/>
            </w:pPr>
          </w:p>
          <w:p w14:paraId="0798E026" w14:textId="77777777" w:rsidR="00BC4792" w:rsidRDefault="00BC4792" w:rsidP="00BC4792">
            <w:pPr>
              <w:spacing w:after="0" w:line="240" w:lineRule="auto"/>
              <w:jc w:val="center"/>
            </w:pPr>
            <w:r>
              <w:t>This is the word of the Lord</w:t>
            </w:r>
          </w:p>
          <w:p w14:paraId="54B6BB10" w14:textId="77777777" w:rsidR="003E201C" w:rsidRDefault="00BC4792" w:rsidP="00BC4792">
            <w:pPr>
              <w:spacing w:after="0" w:line="240" w:lineRule="auto"/>
              <w:jc w:val="center"/>
              <w:rPr>
                <w:b/>
                <w:bCs/>
                <w:sz w:val="18"/>
              </w:rPr>
            </w:pPr>
            <w:r>
              <w:rPr>
                <w:b/>
                <w:bCs/>
                <w:sz w:val="18"/>
              </w:rPr>
              <w:t>Thanks be to God</w:t>
            </w:r>
          </w:p>
          <w:p w14:paraId="2235BDFE" w14:textId="77777777" w:rsidR="00BC4792" w:rsidRDefault="00BC4792" w:rsidP="00BC4792">
            <w:pPr>
              <w:spacing w:after="0" w:line="240" w:lineRule="auto"/>
              <w:jc w:val="both"/>
              <w:rPr>
                <w:b/>
                <w:bCs/>
                <w:sz w:val="18"/>
              </w:rPr>
            </w:pPr>
          </w:p>
          <w:p w14:paraId="3EE19ABA" w14:textId="3FEC5075" w:rsidR="00BC4792" w:rsidRPr="00C14846" w:rsidRDefault="00BC4792" w:rsidP="00BC4792">
            <w:pPr>
              <w:spacing w:after="0" w:line="240" w:lineRule="auto"/>
              <w:jc w:val="both"/>
              <w:rPr>
                <w:b/>
                <w:bCs/>
                <w:sz w:val="22"/>
                <w:szCs w:val="22"/>
              </w:rPr>
            </w:pPr>
            <w:r w:rsidRPr="00C14846">
              <w:rPr>
                <w:b/>
                <w:bCs/>
                <w:sz w:val="22"/>
                <w:szCs w:val="22"/>
              </w:rPr>
              <w:t>Gospel: Lay Leader, Joanne Snowshoe</w:t>
            </w:r>
          </w:p>
        </w:tc>
      </w:tr>
      <w:tr w:rsidR="00C14846" w:rsidRPr="009623E2" w14:paraId="64E99EFF" w14:textId="77777777" w:rsidTr="00C14846">
        <w:trPr>
          <w:trHeight w:val="80"/>
        </w:trPr>
        <w:tc>
          <w:tcPr>
            <w:tcW w:w="6479" w:type="dxa"/>
            <w:vMerge/>
          </w:tcPr>
          <w:p w14:paraId="5706BA44" w14:textId="77777777" w:rsidR="00C14846" w:rsidRPr="009623E2" w:rsidRDefault="00C14846">
            <w:pPr>
              <w:pStyle w:val="NoSpacing"/>
              <w:rPr>
                <w:rStyle w:val="PageNumber"/>
                <w:color w:val="000000" w:themeColor="text1"/>
                <w:sz w:val="18"/>
              </w:rPr>
            </w:pPr>
          </w:p>
        </w:tc>
        <w:tc>
          <w:tcPr>
            <w:tcW w:w="640" w:type="dxa"/>
            <w:vMerge/>
          </w:tcPr>
          <w:p w14:paraId="3824A2D6" w14:textId="77777777" w:rsidR="00C14846" w:rsidRPr="009623E2" w:rsidRDefault="00C14846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891" w:type="dxa"/>
            <w:vMerge/>
          </w:tcPr>
          <w:p w14:paraId="7087C74D" w14:textId="77777777" w:rsidR="00C14846" w:rsidRPr="009623E2" w:rsidRDefault="00C14846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6479" w:type="dxa"/>
            <w:gridSpan w:val="2"/>
          </w:tcPr>
          <w:p w14:paraId="1B8553B9" w14:textId="205FE3D7" w:rsidR="00C14846" w:rsidRPr="009623E2" w:rsidRDefault="00C14846" w:rsidP="00BC4792"/>
        </w:tc>
      </w:tr>
      <w:tr w:rsidR="00C14846" w:rsidRPr="009623E2" w14:paraId="612ED8F4" w14:textId="77777777" w:rsidTr="00C14846">
        <w:trPr>
          <w:trHeight w:val="80"/>
        </w:trPr>
        <w:tc>
          <w:tcPr>
            <w:tcW w:w="6479" w:type="dxa"/>
            <w:vMerge/>
          </w:tcPr>
          <w:p w14:paraId="71857EB7" w14:textId="77777777" w:rsidR="00C14846" w:rsidRPr="009623E2" w:rsidRDefault="00C14846">
            <w:pPr>
              <w:pStyle w:val="NoSpacing"/>
              <w:rPr>
                <w:rStyle w:val="PageNumber"/>
                <w:color w:val="000000" w:themeColor="text1"/>
                <w:sz w:val="18"/>
              </w:rPr>
            </w:pPr>
          </w:p>
        </w:tc>
        <w:tc>
          <w:tcPr>
            <w:tcW w:w="640" w:type="dxa"/>
            <w:vMerge/>
          </w:tcPr>
          <w:p w14:paraId="295B29C5" w14:textId="77777777" w:rsidR="00C14846" w:rsidRPr="009623E2" w:rsidRDefault="00C14846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891" w:type="dxa"/>
            <w:vMerge/>
          </w:tcPr>
          <w:p w14:paraId="295E24A3" w14:textId="77777777" w:rsidR="00C14846" w:rsidRPr="009623E2" w:rsidRDefault="00C14846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6479" w:type="dxa"/>
            <w:gridSpan w:val="2"/>
          </w:tcPr>
          <w:p w14:paraId="5A6B4B26" w14:textId="40260E20" w:rsidR="00C14846" w:rsidRPr="009623E2" w:rsidRDefault="00C14846" w:rsidP="00C14846">
            <w:pPr>
              <w:jc w:val="right"/>
              <w:rPr>
                <w:sz w:val="24"/>
              </w:rPr>
            </w:pPr>
            <w:r>
              <w:rPr>
                <w:b/>
                <w:bCs/>
                <w:sz w:val="18"/>
              </w:rPr>
              <w:t>2</w:t>
            </w:r>
          </w:p>
        </w:tc>
      </w:tr>
      <w:tr w:rsidR="00C14846" w:rsidRPr="009623E2" w14:paraId="57F0A6E4" w14:textId="77777777" w:rsidTr="00C14846">
        <w:trPr>
          <w:trHeight w:val="80"/>
        </w:trPr>
        <w:tc>
          <w:tcPr>
            <w:tcW w:w="6479" w:type="dxa"/>
          </w:tcPr>
          <w:p w14:paraId="5D45F4E9" w14:textId="13AE76AB" w:rsidR="00C14846" w:rsidRPr="005200E6" w:rsidRDefault="004B1841" w:rsidP="005200E6">
            <w:pPr>
              <w:pStyle w:val="NoSpacing"/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1531" w:type="dxa"/>
            <w:gridSpan w:val="2"/>
          </w:tcPr>
          <w:p w14:paraId="5FD17A8A" w14:textId="77777777" w:rsidR="00C14846" w:rsidRPr="009623E2" w:rsidRDefault="00C14846" w:rsidP="005200E6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1761" w:type="dxa"/>
          </w:tcPr>
          <w:p w14:paraId="0256EF8E" w14:textId="77777777" w:rsidR="00C14846" w:rsidRPr="009623E2" w:rsidRDefault="00C14846" w:rsidP="005200E6">
            <w:pPr>
              <w:spacing w:after="0" w:line="240" w:lineRule="auto"/>
              <w:jc w:val="center"/>
              <w:rPr>
                <w:sz w:val="18"/>
              </w:rPr>
            </w:pPr>
          </w:p>
        </w:tc>
        <w:tc>
          <w:tcPr>
            <w:tcW w:w="4718" w:type="dxa"/>
          </w:tcPr>
          <w:p w14:paraId="5C30D1E2" w14:textId="608ACC61" w:rsidR="00C14846" w:rsidRPr="005200E6" w:rsidRDefault="00C14846" w:rsidP="00C14846">
            <w:pPr>
              <w:pStyle w:val="Heading2"/>
              <w:spacing w:before="0" w:after="0"/>
              <w:ind w:right="75"/>
              <w:jc w:val="right"/>
              <w:rPr>
                <w:rFonts w:asciiTheme="minorHAnsi" w:eastAsiaTheme="minorEastAsia" w:hAnsiTheme="minorHAnsi" w:cstheme="minorBidi"/>
                <w:b w:val="0"/>
                <w:bCs w:val="0"/>
                <w:color w:val="000000" w:themeColor="text1"/>
                <w:sz w:val="18"/>
                <w:szCs w:val="20"/>
              </w:rPr>
            </w:pPr>
          </w:p>
        </w:tc>
      </w:tr>
    </w:tbl>
    <w:p w14:paraId="3E5A7031" w14:textId="216C6993" w:rsidR="00721CE6" w:rsidRPr="00721CE6" w:rsidRDefault="005200E6" w:rsidP="00721CE6">
      <w:pPr>
        <w:spacing w:after="0"/>
        <w:rPr>
          <w:sz w:val="6"/>
        </w:rPr>
      </w:pPr>
      <w:r w:rsidRPr="005200E6">
        <w:rPr>
          <w:sz w:val="6"/>
        </w:rPr>
        <w:br w:type="page"/>
      </w: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  <w:tblDescription w:val="Page layout for 2 interior booklet pages"/>
      </w:tblPr>
      <w:tblGrid>
        <w:gridCol w:w="6467"/>
        <w:gridCol w:w="723"/>
        <w:gridCol w:w="893"/>
        <w:gridCol w:w="6317"/>
      </w:tblGrid>
      <w:tr w:rsidR="009623E2" w:rsidRPr="009623E2" w14:paraId="561A8BA9" w14:textId="77777777" w:rsidTr="00721CE6">
        <w:trPr>
          <w:trHeight w:val="9072"/>
          <w:jc w:val="center"/>
        </w:trPr>
        <w:tc>
          <w:tcPr>
            <w:tcW w:w="6467" w:type="dxa"/>
          </w:tcPr>
          <w:p w14:paraId="06F4348E" w14:textId="43EB56E7" w:rsidR="00025075" w:rsidRPr="00C14846" w:rsidRDefault="00C14846" w:rsidP="00C14846">
            <w:pPr>
              <w:pStyle w:val="Heading1"/>
              <w:spacing w:after="0"/>
              <w:rPr>
                <w:rFonts w:asciiTheme="minorHAnsi" w:hAnsiTheme="minorHAnsi"/>
                <w:b w:val="0"/>
                <w:bCs/>
                <w:color w:val="000000" w:themeColor="text1"/>
                <w:sz w:val="28"/>
                <w:szCs w:val="28"/>
              </w:rPr>
            </w:pPr>
            <w:r w:rsidRPr="00C14846">
              <w:rPr>
                <w:rFonts w:asciiTheme="minorHAnsi" w:hAnsiTheme="minorHAnsi"/>
                <w:b w:val="0"/>
                <w:bCs/>
                <w:color w:val="000000" w:themeColor="text1"/>
                <w:sz w:val="28"/>
                <w:szCs w:val="28"/>
              </w:rPr>
              <w:t>Order of Service - continued</w:t>
            </w:r>
          </w:p>
          <w:p w14:paraId="3672D12C" w14:textId="0A3176D4" w:rsidR="00C14846" w:rsidRDefault="00C14846" w:rsidP="00C14846">
            <w:pPr>
              <w:pStyle w:val="Heading2"/>
              <w:spacing w:before="0" w:after="0"/>
              <w:rPr>
                <w:rFonts w:asciiTheme="minorHAnsi" w:hAnsiTheme="minorHAnsi"/>
                <w:color w:val="000000" w:themeColor="text1"/>
                <w:sz w:val="22"/>
                <w:szCs w:val="22"/>
              </w:rPr>
            </w:pPr>
          </w:p>
          <w:p w14:paraId="6190DE03" w14:textId="23F0E8BD" w:rsidR="00025075" w:rsidRPr="00C14846" w:rsidRDefault="00C14846" w:rsidP="00C14846">
            <w:pPr>
              <w:spacing w:after="0" w:line="240" w:lineRule="auto"/>
              <w:rPr>
                <w:b/>
                <w:bCs/>
                <w:sz w:val="22"/>
                <w:szCs w:val="22"/>
              </w:rPr>
            </w:pPr>
            <w:r w:rsidRPr="00C14846">
              <w:rPr>
                <w:b/>
                <w:bCs/>
                <w:sz w:val="22"/>
                <w:szCs w:val="22"/>
              </w:rPr>
              <w:t xml:space="preserve">Apostles Creed: </w:t>
            </w:r>
          </w:p>
          <w:p w14:paraId="07A1CEC4" w14:textId="77777777" w:rsidR="00C14846" w:rsidRPr="00C14846" w:rsidRDefault="00C14846" w:rsidP="00C14846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="Arial"/>
                <w:color w:val="000000"/>
                <w:sz w:val="22"/>
                <w:szCs w:val="22"/>
              </w:rPr>
            </w:pPr>
            <w:r w:rsidRPr="00C14846">
              <w:rPr>
                <w:rFonts w:asciiTheme="minorHAnsi" w:hAnsiTheme="minorHAnsi" w:cs="Arial"/>
                <w:color w:val="000000"/>
                <w:sz w:val="22"/>
                <w:szCs w:val="22"/>
              </w:rPr>
              <w:t>I believe in God, the Father Almighty,</w:t>
            </w:r>
            <w:r w:rsidRPr="00C14846">
              <w:rPr>
                <w:rFonts w:asciiTheme="minorHAnsi" w:hAnsiTheme="minorHAnsi" w:cs="Arial"/>
                <w:color w:val="000000"/>
                <w:sz w:val="22"/>
                <w:szCs w:val="22"/>
              </w:rPr>
              <w:br/>
              <w:t>maker of heaven and earth;</w:t>
            </w:r>
          </w:p>
          <w:p w14:paraId="5D86E985" w14:textId="77777777" w:rsidR="00C14846" w:rsidRPr="00C14846" w:rsidRDefault="00C14846" w:rsidP="00C14846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="Arial"/>
                <w:color w:val="000000"/>
                <w:sz w:val="22"/>
                <w:szCs w:val="22"/>
              </w:rPr>
            </w:pPr>
            <w:r w:rsidRPr="00C14846">
              <w:rPr>
                <w:rFonts w:asciiTheme="minorHAnsi" w:hAnsiTheme="minorHAnsi" w:cs="Arial"/>
                <w:color w:val="000000"/>
                <w:sz w:val="22"/>
                <w:szCs w:val="22"/>
              </w:rPr>
              <w:t>And in Jesus Christ his only Son, our Lord;</w:t>
            </w:r>
            <w:r w:rsidRPr="00C14846">
              <w:rPr>
                <w:rFonts w:asciiTheme="minorHAnsi" w:hAnsiTheme="minorHAnsi" w:cs="Arial"/>
                <w:color w:val="000000"/>
                <w:sz w:val="22"/>
                <w:szCs w:val="22"/>
              </w:rPr>
              <w:br/>
              <w:t>who was conceived by the Holy Spirit,</w:t>
            </w:r>
            <w:r w:rsidRPr="00C14846">
              <w:rPr>
                <w:rFonts w:asciiTheme="minorHAnsi" w:hAnsiTheme="minorHAnsi" w:cs="Arial"/>
                <w:color w:val="000000"/>
                <w:sz w:val="22"/>
                <w:szCs w:val="22"/>
              </w:rPr>
              <w:br/>
              <w:t>born of the Virgin Mary,</w:t>
            </w:r>
            <w:r w:rsidRPr="00C14846">
              <w:rPr>
                <w:rFonts w:asciiTheme="minorHAnsi" w:hAnsiTheme="minorHAnsi" w:cs="Arial"/>
                <w:color w:val="000000"/>
                <w:sz w:val="22"/>
                <w:szCs w:val="22"/>
              </w:rPr>
              <w:br/>
              <w:t>suffered under Pontius Pilate,</w:t>
            </w:r>
            <w:r w:rsidRPr="00C14846">
              <w:rPr>
                <w:rFonts w:asciiTheme="minorHAnsi" w:hAnsiTheme="minorHAnsi" w:cs="Arial"/>
                <w:color w:val="000000"/>
                <w:sz w:val="22"/>
                <w:szCs w:val="22"/>
              </w:rPr>
              <w:br/>
              <w:t>was crucified, dead, and buried;</w:t>
            </w:r>
            <w:r w:rsidRPr="00C14846">
              <w:rPr>
                <w:rFonts w:asciiTheme="minorHAnsi" w:hAnsiTheme="minorHAnsi" w:cs="Arial"/>
                <w:color w:val="000000"/>
                <w:sz w:val="22"/>
                <w:szCs w:val="22"/>
              </w:rPr>
              <w:br/>
              <w:t>the third day he rose from the dead;</w:t>
            </w:r>
            <w:r w:rsidRPr="00C14846">
              <w:rPr>
                <w:rFonts w:asciiTheme="minorHAnsi" w:hAnsiTheme="minorHAnsi" w:cs="Arial"/>
                <w:color w:val="000000"/>
                <w:sz w:val="22"/>
                <w:szCs w:val="22"/>
              </w:rPr>
              <w:br/>
              <w:t>he ascended into heaven,</w:t>
            </w:r>
            <w:r w:rsidRPr="00C14846">
              <w:rPr>
                <w:rFonts w:asciiTheme="minorHAnsi" w:hAnsiTheme="minorHAnsi" w:cs="Arial"/>
                <w:color w:val="000000"/>
                <w:sz w:val="22"/>
                <w:szCs w:val="22"/>
              </w:rPr>
              <w:br/>
              <w:t>and sitteth at the right hand of God the Father Almighty;</w:t>
            </w:r>
            <w:r w:rsidRPr="00C14846">
              <w:rPr>
                <w:rFonts w:asciiTheme="minorHAnsi" w:hAnsiTheme="minorHAnsi" w:cs="Arial"/>
                <w:color w:val="000000"/>
                <w:sz w:val="22"/>
                <w:szCs w:val="22"/>
              </w:rPr>
              <w:br/>
              <w:t>from thence he shall come to judge the quick and the dead.</w:t>
            </w:r>
          </w:p>
          <w:p w14:paraId="34BCDC46" w14:textId="4E494E75" w:rsidR="00C14846" w:rsidRDefault="00C14846" w:rsidP="00C14846">
            <w:pPr>
              <w:pStyle w:val="NoSpacing"/>
              <w:jc w:val="center"/>
              <w:rPr>
                <w:rFonts w:cs="Arial"/>
                <w:color w:val="000000"/>
                <w:sz w:val="22"/>
                <w:szCs w:val="22"/>
              </w:rPr>
            </w:pPr>
            <w:r w:rsidRPr="00C14846">
              <w:rPr>
                <w:rFonts w:cs="Arial"/>
                <w:color w:val="000000"/>
                <w:sz w:val="22"/>
                <w:szCs w:val="22"/>
              </w:rPr>
              <w:t>I believe in the Holy Spirit,</w:t>
            </w:r>
            <w:r w:rsidRPr="00C14846">
              <w:rPr>
                <w:rFonts w:cs="Arial"/>
                <w:color w:val="000000"/>
                <w:sz w:val="22"/>
                <w:szCs w:val="22"/>
              </w:rPr>
              <w:br/>
              <w:t>the holy catholic** church,</w:t>
            </w:r>
            <w:r w:rsidRPr="00C14846">
              <w:rPr>
                <w:rFonts w:cs="Arial"/>
                <w:color w:val="000000"/>
                <w:sz w:val="22"/>
                <w:szCs w:val="22"/>
              </w:rPr>
              <w:br/>
              <w:t>the communion of saints,</w:t>
            </w:r>
            <w:r w:rsidRPr="00C14846">
              <w:rPr>
                <w:rFonts w:cs="Arial"/>
                <w:color w:val="000000"/>
                <w:sz w:val="22"/>
                <w:szCs w:val="22"/>
              </w:rPr>
              <w:br/>
              <w:t>the forgiveness of sins,</w:t>
            </w:r>
            <w:r w:rsidRPr="00C14846">
              <w:rPr>
                <w:rFonts w:cs="Arial"/>
                <w:color w:val="000000"/>
                <w:sz w:val="22"/>
                <w:szCs w:val="22"/>
              </w:rPr>
              <w:br/>
              <w:t>the resurrection of the body,</w:t>
            </w:r>
            <w:r w:rsidRPr="00C14846">
              <w:rPr>
                <w:rFonts w:cs="Arial"/>
                <w:color w:val="000000"/>
                <w:sz w:val="22"/>
                <w:szCs w:val="22"/>
              </w:rPr>
              <w:br/>
              <w:t xml:space="preserve">and the life everlasting. </w:t>
            </w:r>
            <w:r w:rsidRPr="00C14846">
              <w:rPr>
                <w:rFonts w:cs="Arial"/>
                <w:b/>
                <w:bCs/>
                <w:color w:val="000000"/>
                <w:sz w:val="22"/>
                <w:szCs w:val="22"/>
              </w:rPr>
              <w:t>Amen</w:t>
            </w:r>
            <w:r w:rsidRPr="00C14846">
              <w:rPr>
                <w:rFonts w:cs="Arial"/>
                <w:color w:val="000000"/>
                <w:sz w:val="22"/>
                <w:szCs w:val="22"/>
              </w:rPr>
              <w:t>.</w:t>
            </w:r>
          </w:p>
          <w:p w14:paraId="6D53C288" w14:textId="415AC80D" w:rsidR="00C14846" w:rsidRDefault="00C14846" w:rsidP="00C14846">
            <w:pPr>
              <w:pStyle w:val="NoSpacing"/>
              <w:jc w:val="center"/>
              <w:rPr>
                <w:rFonts w:cs="Arial"/>
                <w:color w:val="000000"/>
                <w:sz w:val="22"/>
                <w:szCs w:val="22"/>
              </w:rPr>
            </w:pPr>
          </w:p>
          <w:p w14:paraId="52B9833F" w14:textId="6927FD3E" w:rsidR="00C14846" w:rsidRPr="00C14846" w:rsidRDefault="00C14846" w:rsidP="004C6873">
            <w:pPr>
              <w:pStyle w:val="NoSpacing"/>
              <w:spacing w:line="360" w:lineRule="auto"/>
              <w:jc w:val="both"/>
              <w:rPr>
                <w:rFonts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Arial"/>
                <w:b/>
                <w:bCs/>
                <w:color w:val="000000"/>
                <w:sz w:val="22"/>
                <w:szCs w:val="22"/>
              </w:rPr>
              <w:t xml:space="preserve">Special Song:  </w:t>
            </w:r>
            <w:r w:rsidRPr="00C14846">
              <w:rPr>
                <w:rFonts w:cs="Arial"/>
                <w:color w:val="000000"/>
                <w:sz w:val="22"/>
                <w:szCs w:val="22"/>
              </w:rPr>
              <w:t>Name of Song &amp; Singer (or recorded song)</w:t>
            </w:r>
          </w:p>
          <w:p w14:paraId="72004B0F" w14:textId="77777777" w:rsidR="00C14846" w:rsidRDefault="00C14846" w:rsidP="004C6873">
            <w:pPr>
              <w:spacing w:after="0" w:line="360" w:lineRule="auto"/>
              <w:rPr>
                <w:rFonts w:cs="Arial"/>
                <w:color w:val="000000"/>
                <w:sz w:val="22"/>
                <w:szCs w:val="22"/>
              </w:rPr>
            </w:pPr>
            <w:r>
              <w:rPr>
                <w:rFonts w:cs="Arial"/>
                <w:b/>
                <w:bCs/>
                <w:color w:val="000000"/>
                <w:sz w:val="22"/>
                <w:szCs w:val="22"/>
              </w:rPr>
              <w:t>Eulogy</w:t>
            </w:r>
            <w:r>
              <w:rPr>
                <w:rFonts w:cs="Arial"/>
                <w:b/>
                <w:bCs/>
                <w:color w:val="000000"/>
                <w:sz w:val="22"/>
                <w:szCs w:val="22"/>
              </w:rPr>
              <w:t xml:space="preserve">:  </w:t>
            </w:r>
            <w:r>
              <w:rPr>
                <w:rFonts w:cs="Arial"/>
                <w:color w:val="000000"/>
                <w:sz w:val="22"/>
                <w:szCs w:val="22"/>
              </w:rPr>
              <w:t>John/Jane Doe</w:t>
            </w:r>
          </w:p>
          <w:p w14:paraId="671E69CC" w14:textId="77777777" w:rsidR="004C6873" w:rsidRDefault="004C6873" w:rsidP="004C6873">
            <w:pPr>
              <w:spacing w:after="0" w:line="360" w:lineRule="auto"/>
              <w:rPr>
                <w:rFonts w:cs="Arial"/>
                <w:color w:val="000000"/>
                <w:sz w:val="22"/>
                <w:szCs w:val="22"/>
              </w:rPr>
            </w:pPr>
            <w:r w:rsidRPr="004C6873">
              <w:rPr>
                <w:rFonts w:cs="Arial"/>
                <w:b/>
                <w:bCs/>
                <w:color w:val="000000"/>
                <w:sz w:val="22"/>
                <w:szCs w:val="22"/>
              </w:rPr>
              <w:t>Sermon:</w:t>
            </w:r>
            <w:r>
              <w:rPr>
                <w:rFonts w:cs="Arial"/>
                <w:color w:val="000000"/>
                <w:sz w:val="22"/>
                <w:szCs w:val="22"/>
              </w:rPr>
              <w:t xml:space="preserve"> Rev. Rebecca Blake</w:t>
            </w:r>
          </w:p>
          <w:p w14:paraId="0A445FE3" w14:textId="77777777" w:rsidR="004C6873" w:rsidRDefault="004C6873" w:rsidP="004C6873">
            <w:pPr>
              <w:spacing w:after="0" w:line="360" w:lineRule="auto"/>
              <w:rPr>
                <w:rFonts w:cs="Arial"/>
                <w:color w:val="000000"/>
                <w:sz w:val="22"/>
                <w:szCs w:val="22"/>
              </w:rPr>
            </w:pPr>
            <w:r>
              <w:rPr>
                <w:rFonts w:cs="Arial"/>
                <w:b/>
                <w:bCs/>
                <w:color w:val="000000"/>
                <w:sz w:val="22"/>
                <w:szCs w:val="22"/>
              </w:rPr>
              <w:t xml:space="preserve">Prayers for the People: </w:t>
            </w:r>
            <w:r>
              <w:rPr>
                <w:rFonts w:cs="Arial"/>
                <w:color w:val="000000"/>
                <w:sz w:val="22"/>
                <w:szCs w:val="22"/>
              </w:rPr>
              <w:t>Clergy</w:t>
            </w:r>
          </w:p>
          <w:p w14:paraId="51F790D5" w14:textId="5485757E" w:rsidR="004C6873" w:rsidRPr="004C6873" w:rsidRDefault="004C6873" w:rsidP="004C6873">
            <w:pPr>
              <w:spacing w:after="0" w:line="360" w:lineRule="auto"/>
              <w:rPr>
                <w:rFonts w:cs="Arial"/>
                <w:color w:val="000000"/>
                <w:sz w:val="22"/>
                <w:szCs w:val="22"/>
              </w:rPr>
            </w:pPr>
            <w:r w:rsidRPr="004C6873">
              <w:rPr>
                <w:rFonts w:cs="Arial"/>
                <w:b/>
                <w:bCs/>
                <w:color w:val="000000"/>
                <w:sz w:val="22"/>
                <w:szCs w:val="22"/>
              </w:rPr>
              <w:t>At the Committal:</w:t>
            </w:r>
            <w:r>
              <w:rPr>
                <w:rFonts w:cs="Arial"/>
                <w:color w:val="000000"/>
                <w:sz w:val="22"/>
                <w:szCs w:val="22"/>
              </w:rPr>
              <w:t xml:space="preserve"> Clergy</w:t>
            </w:r>
          </w:p>
        </w:tc>
        <w:tc>
          <w:tcPr>
            <w:tcW w:w="723" w:type="dxa"/>
          </w:tcPr>
          <w:p w14:paraId="217C1A51" w14:textId="77777777" w:rsidR="00025075" w:rsidRPr="009623E2" w:rsidRDefault="00025075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893" w:type="dxa"/>
          </w:tcPr>
          <w:p w14:paraId="310A4E39" w14:textId="77777777" w:rsidR="00025075" w:rsidRPr="009623E2" w:rsidRDefault="00025075" w:rsidP="00025075">
            <w:pPr>
              <w:pStyle w:val="NoSpacing"/>
              <w:rPr>
                <w:color w:val="000000" w:themeColor="text1"/>
                <w:sz w:val="18"/>
              </w:rPr>
            </w:pPr>
          </w:p>
        </w:tc>
        <w:tc>
          <w:tcPr>
            <w:tcW w:w="6317" w:type="dxa"/>
          </w:tcPr>
          <w:p w14:paraId="7367AE68" w14:textId="25BCBE94" w:rsidR="00E120A5" w:rsidRDefault="004C6873" w:rsidP="004C6873">
            <w:pPr>
              <w:pStyle w:val="Heading1"/>
              <w:spacing w:after="0"/>
              <w:jc w:val="center"/>
              <w:rPr>
                <w:b w:val="0"/>
                <w:color w:val="415717"/>
                <w:sz w:val="28"/>
                <w:szCs w:val="28"/>
              </w:rPr>
            </w:pPr>
            <w:r w:rsidRPr="004C6873">
              <w:rPr>
                <w:b w:val="0"/>
                <w:color w:val="415717"/>
                <w:sz w:val="28"/>
                <w:szCs w:val="28"/>
              </w:rPr>
              <w:t>John/Jane Doe</w:t>
            </w:r>
          </w:p>
          <w:p w14:paraId="54E809B5" w14:textId="5B179766" w:rsidR="004C6873" w:rsidRPr="004C6873" w:rsidRDefault="004C6873" w:rsidP="004C6873">
            <w:pPr>
              <w:jc w:val="center"/>
            </w:pPr>
            <w:r>
              <w:t xml:space="preserve">“A loving caring </w:t>
            </w:r>
            <w:r w:rsidRPr="004C6873">
              <w:t>husband/wife/spouse. son/daughter/child, Grandparent/Jijii/Jijuu, parent/father/mother, sibling/brother/sister, aunt/uncle, niece/nephew, grandchild/grandson/granddaughter</w:t>
            </w:r>
            <w:r>
              <w:t xml:space="preserve">” </w:t>
            </w:r>
            <w:r w:rsidRPr="004C6873">
              <w:t>(select appropriate titles)</w:t>
            </w:r>
          </w:p>
          <w:p w14:paraId="5C0A7F8F" w14:textId="67185462" w:rsidR="005200E6" w:rsidRPr="004C6873" w:rsidRDefault="004C6873" w:rsidP="004C6873">
            <w:pPr>
              <w:spacing w:after="0" w:line="240" w:lineRule="auto"/>
              <w:rPr>
                <w:b/>
                <w:bCs/>
              </w:rPr>
            </w:pPr>
            <w:r w:rsidRPr="004C6873">
              <w:rPr>
                <w:b/>
                <w:bCs/>
              </w:rPr>
              <w:t>Pall Bearers (6-8 people):</w:t>
            </w:r>
          </w:p>
          <w:p w14:paraId="37813C2F" w14:textId="031BEB8E" w:rsidR="004C6873" w:rsidRDefault="004C6873" w:rsidP="004C6873">
            <w:pPr>
              <w:spacing w:after="0" w:line="240" w:lineRule="auto"/>
            </w:pPr>
            <w:r>
              <w:t>John Doe            John Doe            John Doe             John Doe</w:t>
            </w:r>
          </w:p>
          <w:p w14:paraId="5ECD236A" w14:textId="77777777" w:rsidR="004C6873" w:rsidRDefault="004C6873" w:rsidP="004C6873">
            <w:pPr>
              <w:spacing w:after="0" w:line="240" w:lineRule="auto"/>
            </w:pPr>
            <w:r>
              <w:t>John Doe            John Doe            John Doe             John Doe</w:t>
            </w:r>
          </w:p>
          <w:p w14:paraId="3554459E" w14:textId="77777777" w:rsidR="00025075" w:rsidRDefault="00025075" w:rsidP="004C6873">
            <w:pPr>
              <w:spacing w:after="0" w:line="240" w:lineRule="auto"/>
            </w:pPr>
          </w:p>
          <w:p w14:paraId="7CFF88B9" w14:textId="266B09FC" w:rsidR="004C6873" w:rsidRPr="004C6873" w:rsidRDefault="004C6873" w:rsidP="004C6873">
            <w:pPr>
              <w:spacing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Honorary </w:t>
            </w:r>
            <w:r w:rsidRPr="004C6873">
              <w:rPr>
                <w:b/>
                <w:bCs/>
              </w:rPr>
              <w:t xml:space="preserve">Pall </w:t>
            </w:r>
            <w:r w:rsidRPr="004C6873">
              <w:rPr>
                <w:b/>
                <w:bCs/>
              </w:rPr>
              <w:t>Bearers</w:t>
            </w:r>
            <w:r w:rsidRPr="004C6873">
              <w:rPr>
                <w:b/>
                <w:bCs/>
              </w:rPr>
              <w:t xml:space="preserve"> (</w:t>
            </w:r>
            <w:r w:rsidR="00F054FB">
              <w:t>as many as you want – special friends, nephews, uncles, in-laws - or just list those family members not able to attend in person</w:t>
            </w:r>
            <w:r w:rsidRPr="004C6873">
              <w:rPr>
                <w:b/>
                <w:bCs/>
              </w:rPr>
              <w:t>:</w:t>
            </w:r>
          </w:p>
          <w:p w14:paraId="722D289A" w14:textId="77777777" w:rsidR="004C6873" w:rsidRDefault="004C6873" w:rsidP="004C6873">
            <w:pPr>
              <w:spacing w:after="0" w:line="240" w:lineRule="auto"/>
            </w:pPr>
            <w:r>
              <w:t>John Doe            John Doe            John Doe             John Doe</w:t>
            </w:r>
          </w:p>
          <w:p w14:paraId="497B7E7A" w14:textId="77777777" w:rsidR="004C6873" w:rsidRDefault="004C6873" w:rsidP="004C6873">
            <w:pPr>
              <w:spacing w:after="0" w:line="240" w:lineRule="auto"/>
            </w:pPr>
            <w:r>
              <w:t>John Doe            John Doe            John Doe             John Doe</w:t>
            </w:r>
          </w:p>
          <w:p w14:paraId="6CCCF2ED" w14:textId="77777777" w:rsidR="00F054FB" w:rsidRDefault="00F054FB" w:rsidP="00F054FB">
            <w:pPr>
              <w:spacing w:after="0" w:line="240" w:lineRule="auto"/>
            </w:pPr>
            <w:r>
              <w:t>John Doe            John Doe            John Doe             John Doe</w:t>
            </w:r>
          </w:p>
          <w:p w14:paraId="0D904CA9" w14:textId="77777777" w:rsidR="00F054FB" w:rsidRDefault="00F054FB" w:rsidP="00F054FB">
            <w:pPr>
              <w:spacing w:after="0" w:line="240" w:lineRule="auto"/>
            </w:pPr>
            <w:r>
              <w:t>John Doe            John Doe            John Doe             John Doe</w:t>
            </w:r>
          </w:p>
          <w:p w14:paraId="0956B3FF" w14:textId="77777777" w:rsidR="004C6873" w:rsidRDefault="00F054FB" w:rsidP="00F054FB">
            <w:pPr>
              <w:spacing w:after="0" w:line="240" w:lineRule="auto"/>
            </w:pPr>
            <w:r>
              <w:t xml:space="preserve"> </w:t>
            </w:r>
          </w:p>
          <w:p w14:paraId="629E51A9" w14:textId="3AE96088" w:rsidR="00F054FB" w:rsidRPr="00F054FB" w:rsidRDefault="00F054FB" w:rsidP="00F054FB">
            <w:pPr>
              <w:spacing w:after="0" w:line="240" w:lineRule="auto"/>
              <w:rPr>
                <w:b/>
                <w:bCs/>
                <w:u w:val="single"/>
              </w:rPr>
            </w:pPr>
            <w:r w:rsidRPr="00F054FB">
              <w:rPr>
                <w:b/>
                <w:bCs/>
                <w:u w:val="single"/>
              </w:rPr>
              <w:t>Survived By:</w:t>
            </w:r>
          </w:p>
          <w:p w14:paraId="6B97756F" w14:textId="77777777" w:rsidR="00F054FB" w:rsidRDefault="00F054FB" w:rsidP="00025075">
            <w:r>
              <w:rPr>
                <w:b/>
                <w:bCs/>
              </w:rPr>
              <w:t xml:space="preserve">Spouse:  </w:t>
            </w:r>
            <w:r>
              <w:t>Jane/John Doe</w:t>
            </w:r>
          </w:p>
          <w:p w14:paraId="0FEC3D6A" w14:textId="77777777" w:rsidR="00F054FB" w:rsidRDefault="00F054FB" w:rsidP="005250C3">
            <w:pPr>
              <w:spacing w:after="0" w:line="240" w:lineRule="auto"/>
            </w:pPr>
            <w:r w:rsidRPr="00F054FB">
              <w:rPr>
                <w:b/>
                <w:bCs/>
              </w:rPr>
              <w:t>Children:</w:t>
            </w:r>
            <w:r>
              <w:t xml:space="preserve"> John (Jane) Doe     Jane (John) Doe</w:t>
            </w:r>
            <w:r w:rsidR="005250C3">
              <w:t xml:space="preserve">     </w:t>
            </w:r>
            <w:r w:rsidR="005250C3">
              <w:t>Jane (John) Doe</w:t>
            </w:r>
          </w:p>
          <w:p w14:paraId="1A5FE769" w14:textId="77777777" w:rsidR="005250C3" w:rsidRDefault="005250C3" w:rsidP="005250C3">
            <w:pPr>
              <w:spacing w:after="0" w:line="240" w:lineRule="auto"/>
            </w:pPr>
            <w:r>
              <w:t>John (Jane) Doe     John Doe     Jane Doe Jane Doe     Jane Doe</w:t>
            </w:r>
          </w:p>
          <w:p w14:paraId="0CE0A85D" w14:textId="77777777" w:rsidR="005250C3" w:rsidRDefault="005250C3" w:rsidP="005250C3">
            <w:pPr>
              <w:spacing w:after="0" w:line="240" w:lineRule="auto"/>
            </w:pPr>
          </w:p>
          <w:p w14:paraId="74E2B330" w14:textId="15236DA0" w:rsidR="005250C3" w:rsidRDefault="005250C3" w:rsidP="005250C3">
            <w:pPr>
              <w:spacing w:after="0" w:line="240" w:lineRule="auto"/>
            </w:pPr>
            <w:r w:rsidRPr="005250C3">
              <w:rPr>
                <w:b/>
                <w:bCs/>
              </w:rPr>
              <w:t>Grandchildren</w:t>
            </w:r>
            <w:r>
              <w:t xml:space="preserve">: </w:t>
            </w:r>
            <w:r>
              <w:t>John (Jane) Doe    Jane (John) Doe    Jane (John) Doe</w:t>
            </w:r>
          </w:p>
          <w:p w14:paraId="38011B92" w14:textId="77777777" w:rsidR="005250C3" w:rsidRDefault="005250C3" w:rsidP="005250C3">
            <w:pPr>
              <w:spacing w:after="0" w:line="240" w:lineRule="auto"/>
            </w:pPr>
            <w:r>
              <w:t>John (Jane) Doe     John Doe     Jane Doe Jane Doe     Jane Doe</w:t>
            </w:r>
          </w:p>
          <w:p w14:paraId="1D8B6F81" w14:textId="0B314482" w:rsidR="005250C3" w:rsidRDefault="005250C3" w:rsidP="005250C3">
            <w:pPr>
              <w:spacing w:after="0" w:line="240" w:lineRule="auto"/>
            </w:pPr>
          </w:p>
          <w:p w14:paraId="7C1DD73C" w14:textId="2DBA4905" w:rsidR="005250C3" w:rsidRDefault="005250C3" w:rsidP="005250C3">
            <w:pPr>
              <w:spacing w:after="0" w:line="240" w:lineRule="auto"/>
            </w:pPr>
            <w:r w:rsidRPr="005250C3">
              <w:rPr>
                <w:b/>
                <w:bCs/>
              </w:rPr>
              <w:t>Mother/Father:</w:t>
            </w:r>
            <w:r>
              <w:t xml:space="preserve"> John/Jane Doe</w:t>
            </w:r>
          </w:p>
          <w:p w14:paraId="543683DF" w14:textId="77777777" w:rsidR="005250C3" w:rsidRDefault="005250C3" w:rsidP="005250C3">
            <w:pPr>
              <w:spacing w:after="0" w:line="240" w:lineRule="auto"/>
            </w:pPr>
          </w:p>
          <w:p w14:paraId="4A6DF2DA" w14:textId="12FDAECC" w:rsidR="005250C3" w:rsidRDefault="005250C3" w:rsidP="005250C3">
            <w:pPr>
              <w:spacing w:after="0" w:line="240" w:lineRule="auto"/>
            </w:pPr>
            <w:r>
              <w:rPr>
                <w:b/>
                <w:bCs/>
              </w:rPr>
              <w:t>Grandmother/Grandfather</w:t>
            </w:r>
            <w:r w:rsidRPr="005250C3">
              <w:rPr>
                <w:b/>
                <w:bCs/>
              </w:rPr>
              <w:t>:</w:t>
            </w:r>
            <w:r>
              <w:t xml:space="preserve"> J</w:t>
            </w:r>
            <w:r>
              <w:t>ane</w:t>
            </w:r>
            <w:r>
              <w:t>/J</w:t>
            </w:r>
            <w:r>
              <w:t>ohn</w:t>
            </w:r>
            <w:r>
              <w:t xml:space="preserve"> Doe</w:t>
            </w:r>
          </w:p>
          <w:p w14:paraId="697D1978" w14:textId="77777777" w:rsidR="005250C3" w:rsidRDefault="005250C3" w:rsidP="005250C3">
            <w:pPr>
              <w:spacing w:after="0" w:line="240" w:lineRule="auto"/>
            </w:pPr>
          </w:p>
          <w:p w14:paraId="1D96379C" w14:textId="77777777" w:rsidR="005250C3" w:rsidRDefault="005250C3" w:rsidP="005250C3">
            <w:pPr>
              <w:spacing w:after="0" w:line="240" w:lineRule="auto"/>
            </w:pPr>
            <w:r>
              <w:rPr>
                <w:b/>
                <w:bCs/>
              </w:rPr>
              <w:t>Siblings</w:t>
            </w:r>
            <w:r w:rsidRPr="005250C3">
              <w:rPr>
                <w:b/>
                <w:bCs/>
              </w:rPr>
              <w:t>:</w:t>
            </w:r>
            <w:r>
              <w:t xml:space="preserve"> John (Jane) Doe    Jane (John) Doe    Jane (John) Doe</w:t>
            </w:r>
          </w:p>
          <w:p w14:paraId="26E014EB" w14:textId="77777777" w:rsidR="005250C3" w:rsidRDefault="005250C3" w:rsidP="005250C3">
            <w:pPr>
              <w:spacing w:after="0" w:line="240" w:lineRule="auto"/>
            </w:pPr>
            <w:r>
              <w:t>John (Jane) Doe     John Doe     Jane Doe Jane Doe     Jane Doe</w:t>
            </w:r>
          </w:p>
          <w:p w14:paraId="66A9571A" w14:textId="77777777" w:rsidR="005250C3" w:rsidRDefault="005250C3" w:rsidP="005250C3">
            <w:pPr>
              <w:spacing w:after="0" w:line="240" w:lineRule="auto"/>
            </w:pPr>
          </w:p>
          <w:p w14:paraId="19CC8517" w14:textId="369A7253" w:rsidR="005250C3" w:rsidRPr="00286DE5" w:rsidRDefault="005250C3" w:rsidP="005250C3">
            <w:pPr>
              <w:spacing w:after="0" w:line="240" w:lineRule="auto"/>
              <w:rPr>
                <w:b/>
                <w:bCs/>
              </w:rPr>
            </w:pPr>
            <w:r w:rsidRPr="00286DE5">
              <w:rPr>
                <w:b/>
                <w:bCs/>
              </w:rPr>
              <w:t>Numerous other family members. Too many to name.</w:t>
            </w:r>
          </w:p>
        </w:tc>
      </w:tr>
      <w:tr w:rsidR="005200E6" w:rsidRPr="005200E6" w14:paraId="7BF30C2F" w14:textId="77777777" w:rsidTr="00721CE6">
        <w:trPr>
          <w:trHeight w:val="20"/>
          <w:jc w:val="center"/>
        </w:trPr>
        <w:tc>
          <w:tcPr>
            <w:tcW w:w="6467" w:type="dxa"/>
            <w:vAlign w:val="center"/>
          </w:tcPr>
          <w:p w14:paraId="536CB719" w14:textId="79E1D69C" w:rsidR="005200E6" w:rsidRPr="005200E6" w:rsidRDefault="004C6873" w:rsidP="00E40408">
            <w:pPr>
              <w:pStyle w:val="NoSpacing"/>
              <w:spacing w:line="216" w:lineRule="auto"/>
              <w:rPr>
                <w:color w:val="000000" w:themeColor="text1"/>
                <w:sz w:val="18"/>
              </w:rPr>
            </w:pPr>
            <w:r>
              <w:rPr>
                <w:color w:val="000000" w:themeColor="text1"/>
                <w:sz w:val="18"/>
              </w:rPr>
              <w:t>3</w:t>
            </w:r>
          </w:p>
        </w:tc>
        <w:tc>
          <w:tcPr>
            <w:tcW w:w="723" w:type="dxa"/>
          </w:tcPr>
          <w:p w14:paraId="0CB918B8" w14:textId="77777777" w:rsidR="005200E6" w:rsidRPr="009623E2" w:rsidRDefault="005200E6" w:rsidP="00E40408">
            <w:pPr>
              <w:pStyle w:val="NoSpacing"/>
              <w:spacing w:line="216" w:lineRule="auto"/>
              <w:rPr>
                <w:color w:val="000000" w:themeColor="text1"/>
                <w:sz w:val="18"/>
              </w:rPr>
            </w:pPr>
          </w:p>
        </w:tc>
        <w:tc>
          <w:tcPr>
            <w:tcW w:w="893" w:type="dxa"/>
          </w:tcPr>
          <w:p w14:paraId="33F60E21" w14:textId="77777777" w:rsidR="005200E6" w:rsidRPr="009623E2" w:rsidRDefault="005200E6" w:rsidP="00E40408">
            <w:pPr>
              <w:pStyle w:val="NoSpacing"/>
              <w:spacing w:line="216" w:lineRule="auto"/>
              <w:rPr>
                <w:color w:val="000000" w:themeColor="text1"/>
                <w:sz w:val="18"/>
              </w:rPr>
            </w:pPr>
          </w:p>
        </w:tc>
        <w:tc>
          <w:tcPr>
            <w:tcW w:w="6317" w:type="dxa"/>
            <w:vAlign w:val="center"/>
          </w:tcPr>
          <w:p w14:paraId="0188E62D" w14:textId="65DE5E2A" w:rsidR="005200E6" w:rsidRPr="005200E6" w:rsidRDefault="004B1841" w:rsidP="00E40408">
            <w:pPr>
              <w:pStyle w:val="NoSpacing"/>
              <w:spacing w:line="216" w:lineRule="auto"/>
              <w:jc w:val="right"/>
              <w:rPr>
                <w:color w:val="000000" w:themeColor="text1"/>
                <w:sz w:val="18"/>
              </w:rPr>
            </w:pPr>
            <w:r>
              <w:rPr>
                <w:color w:val="000000" w:themeColor="text1"/>
                <w:sz w:val="18"/>
              </w:rPr>
              <w:t>4</w:t>
            </w:r>
          </w:p>
        </w:tc>
      </w:tr>
    </w:tbl>
    <w:p w14:paraId="36275DFD" w14:textId="77777777" w:rsidR="002709A2" w:rsidRPr="00E40408" w:rsidRDefault="002709A2" w:rsidP="00E40408">
      <w:pPr>
        <w:pStyle w:val="NoSpacing"/>
        <w:spacing w:line="192" w:lineRule="auto"/>
        <w:rPr>
          <w:color w:val="000000" w:themeColor="text1"/>
          <w:sz w:val="6"/>
        </w:rPr>
      </w:pPr>
    </w:p>
    <w:sectPr w:rsidR="002709A2" w:rsidRPr="00E40408" w:rsidSect="00AA776B">
      <w:headerReference w:type="even" r:id="rId17"/>
      <w:headerReference w:type="default" r:id="rId18"/>
      <w:headerReference w:type="first" r:id="rId19"/>
      <w:pgSz w:w="15840" w:h="12240" w:orient="landscape" w:code="1"/>
      <w:pgMar w:top="540" w:right="720" w:bottom="1710" w:left="720" w:header="360" w:footer="36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1BDEBB" w14:textId="77777777" w:rsidR="009B569C" w:rsidRDefault="009B569C" w:rsidP="009966C9">
      <w:pPr>
        <w:spacing w:after="0" w:line="240" w:lineRule="auto"/>
      </w:pPr>
      <w:r>
        <w:separator/>
      </w:r>
    </w:p>
  </w:endnote>
  <w:endnote w:type="continuationSeparator" w:id="0">
    <w:p w14:paraId="5F8F4085" w14:textId="77777777" w:rsidR="009B569C" w:rsidRDefault="009B569C" w:rsidP="009966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HGSoeiPresenceEB">
    <w:altName w:val="Yu Gothic"/>
    <w:charset w:val="00"/>
    <w:family w:val="roman"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GｺﾞｼｯｸM"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F93BEB2" w14:textId="77777777" w:rsidR="009B569C" w:rsidRDefault="009B569C" w:rsidP="009966C9">
      <w:pPr>
        <w:spacing w:after="0" w:line="240" w:lineRule="auto"/>
      </w:pPr>
      <w:r>
        <w:separator/>
      </w:r>
    </w:p>
  </w:footnote>
  <w:footnote w:type="continuationSeparator" w:id="0">
    <w:p w14:paraId="2594EED3" w14:textId="77777777" w:rsidR="009B569C" w:rsidRDefault="009B569C" w:rsidP="009966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FF9A33" w14:textId="77777777" w:rsidR="002A3647" w:rsidRDefault="002A3647">
    <w:pPr>
      <w:pStyle w:val="Header"/>
    </w:pPr>
    <w:r>
      <w:rPr>
        <w:noProof/>
      </w:rPr>
      <w:drawing>
        <wp:inline distT="0" distB="0" distL="0" distR="0" wp14:anchorId="1127A0C6" wp14:editId="384F8613">
          <wp:extent cx="3582955" cy="2287809"/>
          <wp:effectExtent l="0" t="0" r="0" b="0"/>
          <wp:docPr id="179" name="Graphic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Graphic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>
                    <a:off x="0" y="0"/>
                    <a:ext cx="3763344" cy="240299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04536C" w14:textId="77777777" w:rsidR="00E62918" w:rsidRDefault="00605FA7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719680" behindDoc="0" locked="0" layoutInCell="1" allowOverlap="1" wp14:anchorId="5DD75EF1" wp14:editId="2A622DCD">
              <wp:simplePos x="0" y="0"/>
              <wp:positionH relativeFrom="page">
                <wp:align>right</wp:align>
              </wp:positionH>
              <wp:positionV relativeFrom="page">
                <wp:align>center</wp:align>
              </wp:positionV>
              <wp:extent cx="10058400" cy="7772400"/>
              <wp:effectExtent l="0" t="0" r="0" b="0"/>
              <wp:wrapNone/>
              <wp:docPr id="4" name="Group 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58400" cy="7772400"/>
                        <a:chOff x="0" y="0"/>
                        <a:chExt cx="10058400" cy="7772400"/>
                      </a:xfrm>
                    </wpg:grpSpPr>
                    <wpg:grpSp>
                      <wpg:cNvPr id="51" name="Group 51"/>
                      <wpg:cNvGrpSpPr/>
                      <wpg:grpSpPr>
                        <a:xfrm>
                          <a:off x="228600" y="1295400"/>
                          <a:ext cx="254609" cy="5261610"/>
                          <a:chOff x="0" y="0"/>
                          <a:chExt cx="254635" cy="5262274"/>
                        </a:xfrm>
                      </wpg:grpSpPr>
                      <wps:wsp>
                        <wps:cNvPr id="52" name="Straight Connector 52"/>
                        <wps:cNvCnPr/>
                        <wps:spPr>
                          <a:xfrm>
                            <a:off x="139137" y="198763"/>
                            <a:ext cx="0" cy="5063511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3" name="Graphic 56"/>
                        <wpg:cNvGrpSpPr/>
                        <wpg:grpSpPr>
                          <a:xfrm>
                            <a:off x="0" y="0"/>
                            <a:ext cx="254635" cy="221615"/>
                            <a:chOff x="18550" y="-7144"/>
                            <a:chExt cx="6973276" cy="6085523"/>
                          </a:xfrm>
                          <a:solidFill>
                            <a:schemeClr val="accent1"/>
                          </a:solidFill>
                        </wpg:grpSpPr>
                        <wps:wsp>
                          <wps:cNvPr id="54" name="Freeform: Shape 101"/>
                          <wps:cNvSpPr/>
                          <wps:spPr>
                            <a:xfrm>
                              <a:off x="18550" y="-7144"/>
                              <a:ext cx="4486277" cy="3867150"/>
                            </a:xfrm>
                            <a:custGeom>
                              <a:avLst/>
                              <a:gdLst>
                                <a:gd name="connsiteX0" fmla="*/ 2246471 w 4486275"/>
                                <a:gd name="connsiteY0" fmla="*/ 3864769 h 3867150"/>
                                <a:gd name="connsiteX1" fmla="*/ 7144 w 4486275"/>
                                <a:gd name="connsiteY1" fmla="*/ 1935956 h 3867150"/>
                                <a:gd name="connsiteX2" fmla="*/ 7144 w 4486275"/>
                                <a:gd name="connsiteY2" fmla="*/ 7144 h 3867150"/>
                                <a:gd name="connsiteX3" fmla="*/ 2246471 w 4486275"/>
                                <a:gd name="connsiteY3" fmla="*/ 7144 h 3867150"/>
                                <a:gd name="connsiteX4" fmla="*/ 4485799 w 4486275"/>
                                <a:gd name="connsiteY4" fmla="*/ 1935956 h 3867150"/>
                                <a:gd name="connsiteX5" fmla="*/ 4485799 w 4486275"/>
                                <a:gd name="connsiteY5" fmla="*/ 3864769 h 3867150"/>
                                <a:gd name="connsiteX6" fmla="*/ 2246471 w 4486275"/>
                                <a:gd name="connsiteY6" fmla="*/ 3864769 h 38671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486275" h="3867150">
                                  <a:moveTo>
                                    <a:pt x="2246471" y="3864769"/>
                                  </a:moveTo>
                                  <a:cubicBezTo>
                                    <a:pt x="1009174" y="3864769"/>
                                    <a:pt x="7144" y="3000851"/>
                                    <a:pt x="7144" y="1935956"/>
                                  </a:cubicBezTo>
                                  <a:lnTo>
                                    <a:pt x="7144" y="7144"/>
                                  </a:lnTo>
                                  <a:lnTo>
                                    <a:pt x="2246471" y="7144"/>
                                  </a:lnTo>
                                  <a:cubicBezTo>
                                    <a:pt x="3482816" y="7144"/>
                                    <a:pt x="4485799" y="871061"/>
                                    <a:pt x="4485799" y="1935956"/>
                                  </a:cubicBezTo>
                                  <a:lnTo>
                                    <a:pt x="4485799" y="3864769"/>
                                  </a:lnTo>
                                  <a:lnTo>
                                    <a:pt x="2246471" y="38647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3399"/>
                            </a:solidFill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" name="Freeform: Shape 102"/>
                          <wps:cNvSpPr/>
                          <wps:spPr>
                            <a:xfrm>
                              <a:off x="4620101" y="1813084"/>
                              <a:ext cx="2371725" cy="2047875"/>
                            </a:xfrm>
                            <a:custGeom>
                              <a:avLst/>
                              <a:gdLst>
                                <a:gd name="connsiteX0" fmla="*/ 1189197 w 2371725"/>
                                <a:gd name="connsiteY0" fmla="*/ 2044541 h 2047875"/>
                                <a:gd name="connsiteX1" fmla="*/ 2371249 w 2371725"/>
                                <a:gd name="connsiteY1" fmla="*/ 1025366 h 2047875"/>
                                <a:gd name="connsiteX2" fmla="*/ 2371249 w 2371725"/>
                                <a:gd name="connsiteY2" fmla="*/ 7144 h 2047875"/>
                                <a:gd name="connsiteX3" fmla="*/ 1189197 w 2371725"/>
                                <a:gd name="connsiteY3" fmla="*/ 7144 h 2047875"/>
                                <a:gd name="connsiteX4" fmla="*/ 7144 w 2371725"/>
                                <a:gd name="connsiteY4" fmla="*/ 1025366 h 2047875"/>
                                <a:gd name="connsiteX5" fmla="*/ 7144 w 2371725"/>
                                <a:gd name="connsiteY5" fmla="*/ 2044541 h 2047875"/>
                                <a:gd name="connsiteX6" fmla="*/ 1189197 w 2371725"/>
                                <a:gd name="connsiteY6" fmla="*/ 2044541 h 20478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371725" h="2047875">
                                  <a:moveTo>
                                    <a:pt x="1189197" y="2044541"/>
                                  </a:moveTo>
                                  <a:cubicBezTo>
                                    <a:pt x="1842611" y="2044541"/>
                                    <a:pt x="2371249" y="1588294"/>
                                    <a:pt x="2371249" y="1025366"/>
                                  </a:cubicBezTo>
                                  <a:lnTo>
                                    <a:pt x="2371249" y="7144"/>
                                  </a:lnTo>
                                  <a:lnTo>
                                    <a:pt x="1189197" y="7144"/>
                                  </a:lnTo>
                                  <a:cubicBezTo>
                                    <a:pt x="535781" y="7144"/>
                                    <a:pt x="7144" y="463391"/>
                                    <a:pt x="7144" y="1025366"/>
                                  </a:cubicBezTo>
                                  <a:lnTo>
                                    <a:pt x="7144" y="2044541"/>
                                  </a:lnTo>
                                  <a:lnTo>
                                    <a:pt x="1189197" y="2044541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" name="Freeform: Shape 103"/>
                          <wps:cNvSpPr/>
                          <wps:spPr>
                            <a:xfrm>
                              <a:off x="2140778" y="4030491"/>
                              <a:ext cx="2366475" cy="2047888"/>
                            </a:xfrm>
                            <a:custGeom>
                              <a:avLst/>
                              <a:gdLst>
                                <a:gd name="connsiteX0" fmla="*/ 1189196 w 2371725"/>
                                <a:gd name="connsiteY0" fmla="*/ 2044541 h 2047875"/>
                                <a:gd name="connsiteX1" fmla="*/ 2371249 w 2371725"/>
                                <a:gd name="connsiteY1" fmla="*/ 1026319 h 2047875"/>
                                <a:gd name="connsiteX2" fmla="*/ 2371249 w 2371725"/>
                                <a:gd name="connsiteY2" fmla="*/ 7144 h 2047875"/>
                                <a:gd name="connsiteX3" fmla="*/ 1189196 w 2371725"/>
                                <a:gd name="connsiteY3" fmla="*/ 7144 h 2047875"/>
                                <a:gd name="connsiteX4" fmla="*/ 7144 w 2371725"/>
                                <a:gd name="connsiteY4" fmla="*/ 1025366 h 2047875"/>
                                <a:gd name="connsiteX5" fmla="*/ 7144 w 2371725"/>
                                <a:gd name="connsiteY5" fmla="*/ 2043589 h 2047875"/>
                                <a:gd name="connsiteX6" fmla="*/ 1189196 w 2371725"/>
                                <a:gd name="connsiteY6" fmla="*/ 2043589 h 20478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371725" h="2047875">
                                  <a:moveTo>
                                    <a:pt x="1189196" y="2044541"/>
                                  </a:moveTo>
                                  <a:cubicBezTo>
                                    <a:pt x="1842611" y="2044541"/>
                                    <a:pt x="2371249" y="1588294"/>
                                    <a:pt x="2371249" y="1026319"/>
                                  </a:cubicBezTo>
                                  <a:lnTo>
                                    <a:pt x="2371249" y="7144"/>
                                  </a:lnTo>
                                  <a:lnTo>
                                    <a:pt x="1189196" y="7144"/>
                                  </a:lnTo>
                                  <a:cubicBezTo>
                                    <a:pt x="535781" y="7144"/>
                                    <a:pt x="7144" y="463391"/>
                                    <a:pt x="7144" y="1025366"/>
                                  </a:cubicBezTo>
                                  <a:lnTo>
                                    <a:pt x="7144" y="2043589"/>
                                  </a:lnTo>
                                  <a:lnTo>
                                    <a:pt x="1189196" y="2043589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grpSp>
                    <wpg:grpSp>
                      <wpg:cNvPr id="57" name="Group 57"/>
                      <wpg:cNvGrpSpPr/>
                      <wpg:grpSpPr>
                        <a:xfrm flipH="1">
                          <a:off x="9563100" y="1285875"/>
                          <a:ext cx="254000" cy="5261610"/>
                          <a:chOff x="0" y="0"/>
                          <a:chExt cx="254635" cy="5262274"/>
                        </a:xfrm>
                      </wpg:grpSpPr>
                      <wps:wsp>
                        <wps:cNvPr id="58" name="Straight Connector 58"/>
                        <wps:cNvCnPr/>
                        <wps:spPr>
                          <a:xfrm>
                            <a:off x="139137" y="198763"/>
                            <a:ext cx="0" cy="5063511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9" name="Graphic 56"/>
                        <wpg:cNvGrpSpPr/>
                        <wpg:grpSpPr>
                          <a:xfrm>
                            <a:off x="0" y="0"/>
                            <a:ext cx="254635" cy="221615"/>
                            <a:chOff x="18550" y="-7144"/>
                            <a:chExt cx="6973276" cy="6085523"/>
                          </a:xfrm>
                          <a:solidFill>
                            <a:schemeClr val="accent1"/>
                          </a:solidFill>
                        </wpg:grpSpPr>
                        <wps:wsp>
                          <wps:cNvPr id="60" name="Freeform: Shape 101"/>
                          <wps:cNvSpPr/>
                          <wps:spPr>
                            <a:xfrm>
                              <a:off x="18550" y="-7144"/>
                              <a:ext cx="4486277" cy="3867150"/>
                            </a:xfrm>
                            <a:custGeom>
                              <a:avLst/>
                              <a:gdLst>
                                <a:gd name="connsiteX0" fmla="*/ 2246471 w 4486275"/>
                                <a:gd name="connsiteY0" fmla="*/ 3864769 h 3867150"/>
                                <a:gd name="connsiteX1" fmla="*/ 7144 w 4486275"/>
                                <a:gd name="connsiteY1" fmla="*/ 1935956 h 3867150"/>
                                <a:gd name="connsiteX2" fmla="*/ 7144 w 4486275"/>
                                <a:gd name="connsiteY2" fmla="*/ 7144 h 3867150"/>
                                <a:gd name="connsiteX3" fmla="*/ 2246471 w 4486275"/>
                                <a:gd name="connsiteY3" fmla="*/ 7144 h 3867150"/>
                                <a:gd name="connsiteX4" fmla="*/ 4485799 w 4486275"/>
                                <a:gd name="connsiteY4" fmla="*/ 1935956 h 3867150"/>
                                <a:gd name="connsiteX5" fmla="*/ 4485799 w 4486275"/>
                                <a:gd name="connsiteY5" fmla="*/ 3864769 h 3867150"/>
                                <a:gd name="connsiteX6" fmla="*/ 2246471 w 4486275"/>
                                <a:gd name="connsiteY6" fmla="*/ 3864769 h 38671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486275" h="3867150">
                                  <a:moveTo>
                                    <a:pt x="2246471" y="3864769"/>
                                  </a:moveTo>
                                  <a:cubicBezTo>
                                    <a:pt x="1009174" y="3864769"/>
                                    <a:pt x="7144" y="3000851"/>
                                    <a:pt x="7144" y="1935956"/>
                                  </a:cubicBezTo>
                                  <a:lnTo>
                                    <a:pt x="7144" y="7144"/>
                                  </a:lnTo>
                                  <a:lnTo>
                                    <a:pt x="2246471" y="7144"/>
                                  </a:lnTo>
                                  <a:cubicBezTo>
                                    <a:pt x="3482816" y="7144"/>
                                    <a:pt x="4485799" y="871061"/>
                                    <a:pt x="4485799" y="1935956"/>
                                  </a:cubicBezTo>
                                  <a:lnTo>
                                    <a:pt x="4485799" y="3864769"/>
                                  </a:lnTo>
                                  <a:lnTo>
                                    <a:pt x="2246471" y="38647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3399"/>
                            </a:solidFill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Freeform: Shape 102"/>
                          <wps:cNvSpPr/>
                          <wps:spPr>
                            <a:xfrm>
                              <a:off x="4620101" y="1813084"/>
                              <a:ext cx="2371725" cy="2047875"/>
                            </a:xfrm>
                            <a:custGeom>
                              <a:avLst/>
                              <a:gdLst>
                                <a:gd name="connsiteX0" fmla="*/ 1189197 w 2371725"/>
                                <a:gd name="connsiteY0" fmla="*/ 2044541 h 2047875"/>
                                <a:gd name="connsiteX1" fmla="*/ 2371249 w 2371725"/>
                                <a:gd name="connsiteY1" fmla="*/ 1025366 h 2047875"/>
                                <a:gd name="connsiteX2" fmla="*/ 2371249 w 2371725"/>
                                <a:gd name="connsiteY2" fmla="*/ 7144 h 2047875"/>
                                <a:gd name="connsiteX3" fmla="*/ 1189197 w 2371725"/>
                                <a:gd name="connsiteY3" fmla="*/ 7144 h 2047875"/>
                                <a:gd name="connsiteX4" fmla="*/ 7144 w 2371725"/>
                                <a:gd name="connsiteY4" fmla="*/ 1025366 h 2047875"/>
                                <a:gd name="connsiteX5" fmla="*/ 7144 w 2371725"/>
                                <a:gd name="connsiteY5" fmla="*/ 2044541 h 2047875"/>
                                <a:gd name="connsiteX6" fmla="*/ 1189197 w 2371725"/>
                                <a:gd name="connsiteY6" fmla="*/ 2044541 h 20478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371725" h="2047875">
                                  <a:moveTo>
                                    <a:pt x="1189197" y="2044541"/>
                                  </a:moveTo>
                                  <a:cubicBezTo>
                                    <a:pt x="1842611" y="2044541"/>
                                    <a:pt x="2371249" y="1588294"/>
                                    <a:pt x="2371249" y="1025366"/>
                                  </a:cubicBezTo>
                                  <a:lnTo>
                                    <a:pt x="2371249" y="7144"/>
                                  </a:lnTo>
                                  <a:lnTo>
                                    <a:pt x="1189197" y="7144"/>
                                  </a:lnTo>
                                  <a:cubicBezTo>
                                    <a:pt x="535781" y="7144"/>
                                    <a:pt x="7144" y="463391"/>
                                    <a:pt x="7144" y="1025366"/>
                                  </a:cubicBezTo>
                                  <a:lnTo>
                                    <a:pt x="7144" y="2044541"/>
                                  </a:lnTo>
                                  <a:lnTo>
                                    <a:pt x="1189197" y="2044541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" name="Freeform: Shape 103"/>
                          <wps:cNvSpPr/>
                          <wps:spPr>
                            <a:xfrm>
                              <a:off x="2140778" y="4030491"/>
                              <a:ext cx="2366475" cy="2047888"/>
                            </a:xfrm>
                            <a:custGeom>
                              <a:avLst/>
                              <a:gdLst>
                                <a:gd name="connsiteX0" fmla="*/ 1189196 w 2371725"/>
                                <a:gd name="connsiteY0" fmla="*/ 2044541 h 2047875"/>
                                <a:gd name="connsiteX1" fmla="*/ 2371249 w 2371725"/>
                                <a:gd name="connsiteY1" fmla="*/ 1026319 h 2047875"/>
                                <a:gd name="connsiteX2" fmla="*/ 2371249 w 2371725"/>
                                <a:gd name="connsiteY2" fmla="*/ 7144 h 2047875"/>
                                <a:gd name="connsiteX3" fmla="*/ 1189196 w 2371725"/>
                                <a:gd name="connsiteY3" fmla="*/ 7144 h 2047875"/>
                                <a:gd name="connsiteX4" fmla="*/ 7144 w 2371725"/>
                                <a:gd name="connsiteY4" fmla="*/ 1025366 h 2047875"/>
                                <a:gd name="connsiteX5" fmla="*/ 7144 w 2371725"/>
                                <a:gd name="connsiteY5" fmla="*/ 2043589 h 2047875"/>
                                <a:gd name="connsiteX6" fmla="*/ 1189196 w 2371725"/>
                                <a:gd name="connsiteY6" fmla="*/ 2043589 h 20478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371725" h="2047875">
                                  <a:moveTo>
                                    <a:pt x="1189196" y="2044541"/>
                                  </a:moveTo>
                                  <a:cubicBezTo>
                                    <a:pt x="1842611" y="2044541"/>
                                    <a:pt x="2371249" y="1588294"/>
                                    <a:pt x="2371249" y="1026319"/>
                                  </a:cubicBezTo>
                                  <a:lnTo>
                                    <a:pt x="2371249" y="7144"/>
                                  </a:lnTo>
                                  <a:lnTo>
                                    <a:pt x="1189196" y="7144"/>
                                  </a:lnTo>
                                  <a:cubicBezTo>
                                    <a:pt x="535781" y="7144"/>
                                    <a:pt x="7144" y="463391"/>
                                    <a:pt x="7144" y="1025366"/>
                                  </a:cubicBezTo>
                                  <a:lnTo>
                                    <a:pt x="7144" y="2043589"/>
                                  </a:lnTo>
                                  <a:lnTo>
                                    <a:pt x="1189196" y="2043589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grpSp>
                    <wpg:grpSp>
                      <wpg:cNvPr id="2" name="Group 2"/>
                      <wpg:cNvGrpSpPr/>
                      <wpg:grpSpPr>
                        <a:xfrm>
                          <a:off x="0" y="0"/>
                          <a:ext cx="10058400" cy="7772400"/>
                          <a:chOff x="0" y="0"/>
                          <a:chExt cx="10058400" cy="7772400"/>
                        </a:xfrm>
                      </wpg:grpSpPr>
                      <wps:wsp>
                        <wps:cNvPr id="12" name="Rectangle 4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0" y="7086600"/>
                            <a:ext cx="10058400" cy="6858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>
                              <a:alphaModFix amt="54000"/>
                              <a:duotone>
                                <a:schemeClr val="accent1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</a:blip>
                            <a:srcRect/>
                            <a:stretch>
                              <a:fillRect t="-1071805" r="-4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C9C17B" w14:textId="77777777" w:rsidR="008A1DC1" w:rsidRPr="009623E2" w:rsidRDefault="008A1DC1" w:rsidP="00FF0AD0">
                              <w:pPr>
                                <w:spacing w:after="0"/>
                                <w:jc w:val="center"/>
                                <w:rPr>
                                  <w:color w:val="31521B" w:themeColor="accent2" w:themeShade="80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le 4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10058400" cy="6858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>
                              <a:alphaModFix amt="54000"/>
                              <a:duotone>
                                <a:schemeClr val="accent1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</a:blip>
                            <a:srcRect/>
                            <a:stretch>
                              <a:fillRect t="915" r="-4" b="-1072720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D1A5D7" w14:textId="77777777" w:rsidR="0000718F" w:rsidRPr="009623E2" w:rsidRDefault="0000718F" w:rsidP="002119D9">
                              <w:pPr>
                                <w:jc w:val="center"/>
                                <w:rPr>
                                  <w:color w:val="31521B" w:themeColor="accent2" w:themeShade="80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group w14:anchorId="5DD75EF1" id="Group 4" o:spid="_x0000_s1029" alt="&quot;&quot;" style="position:absolute;margin-left:740.8pt;margin-top:0;width:11in;height:612pt;z-index:251719680;mso-width-percent:1000;mso-height-percent:1000;mso-position-horizontal:right;mso-position-horizontal-relative:page;mso-position-vertical:center;mso-position-vertical-relative:page;mso-width-percent:1000;mso-height-percent:1000" coordsize="100584,7772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">
              <v:group id="Group 51" o:spid="_x0000_s1030" style="position:absolute;left:2286;top:12954;width:2546;height:52616" coordsize="2546,52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<v:line id="Straight Connector 52" o:spid="_x0000_s1031" style="position:absolute;visibility:visible;mso-wrap-style:square" from="1391,1987" to="1391,52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" strokecolor="#d8d8d8 [2732]" strokeweight=".5pt">
                  <v:stroke joinstyle="miter"/>
                </v:line>
                <v:group id="Graphic 56" o:spid="_x0000_s1032" style="position:absolute;width:2546;height:2216" coordorigin="185,-71" coordsize="69732,6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: Shape 101" o:spid="_x0000_s1033" style="position:absolute;left:185;top:-71;width:44863;height:38671;visibility:visible;mso-wrap-style:square;v-text-anchor:middle" coordsize="4486275,386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" path="m2246471,3864769c1009174,3864769,7144,3000851,7144,1935956l7144,7144r2239327,c3482816,7144,4485799,871061,4485799,1935956r,1928813l2246471,3864769xe" fillcolor="#f39" stroked="f">
                    <v:stroke joinstyle="miter"/>
                    <v:path arrowok="t" o:connecttype="custom" o:connectlocs="2246472,3864769;7144,1935956;7144,7144;2246472,7144;4485801,1935956;4485801,3864769;2246472,3864769" o:connectangles="0,0,0,0,0,0,0"/>
                  </v:shape>
                  <v:shape id="Freeform: Shape 102" o:spid="_x0000_s1034" style="position:absolute;left:46201;top:18130;width:23717;height:20479;visibility:visible;mso-wrap-style:square;v-text-anchor:middle" coordsize="237172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" path="m1189197,2044541v653414,,1182052,-456247,1182052,-1019175l2371249,7144r-1182052,c535781,7144,7144,463391,7144,1025366r,1019175l1189197,2044541xe" filled="f" stroked="f">
                    <v:stroke joinstyle="miter"/>
                    <v:path arrowok="t" o:connecttype="custom" o:connectlocs="1189197,2044541;2371249,1025366;2371249,7144;1189197,7144;7144,1025366;7144,2044541;1189197,2044541" o:connectangles="0,0,0,0,0,0,0"/>
                  </v:shape>
                  <v:shape id="Freeform: Shape 103" o:spid="_x0000_s1035" style="position:absolute;left:21407;top:40304;width:23665;height:20479;visibility:visible;mso-wrap-style:square;v-text-anchor:middle" coordsize="237172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" path="m1189196,2044541v653415,,1182053,-456247,1182053,-1018222l2371249,7144r-1182053,c535781,7144,7144,463391,7144,1025366r,1018223l1189196,2043589r,952xe" filled="f" stroked="f">
                    <v:stroke joinstyle="miter"/>
                    <v:path arrowok="t" o:connecttype="custom" o:connectlocs="1186564,2044554;2366000,1026326;2366000,7144;1186564,7144;7128,1025373;7128,2043602;1186564,2043602" o:connectangles="0,0,0,0,0,0,0"/>
                  </v:shape>
                </v:group>
              </v:group>
              <v:group id="Group 57" o:spid="_x0000_s1036" style="position:absolute;left:95631;top:12858;width:2540;height:52616;flip:x" coordsize="2546,52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">
                <v:line id="Straight Connector 58" o:spid="_x0000_s1037" style="position:absolute;visibility:visible;mso-wrap-style:square" from="1391,1987" to="1391,52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" strokecolor="#d8d8d8 [2732]" strokeweight=".5pt">
                  <v:stroke joinstyle="miter"/>
                </v:line>
                <v:group id="Graphic 56" o:spid="_x0000_s1038" style="position:absolute;width:2546;height:2216" coordorigin="185,-71" coordsize="69732,6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shape id="Freeform: Shape 101" o:spid="_x0000_s1039" style="position:absolute;left:185;top:-71;width:44863;height:38671;visibility:visible;mso-wrap-style:square;v-text-anchor:middle" coordsize="4486275,386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" path="m2246471,3864769c1009174,3864769,7144,3000851,7144,1935956l7144,7144r2239327,c3482816,7144,4485799,871061,4485799,1935956r,1928813l2246471,3864769xe" fillcolor="#f39" stroked="f">
                    <v:stroke joinstyle="miter"/>
                    <v:path arrowok="t" o:connecttype="custom" o:connectlocs="2246472,3864769;7144,1935956;7144,7144;2246472,7144;4485801,1935956;4485801,3864769;2246472,3864769" o:connectangles="0,0,0,0,0,0,0"/>
                  </v:shape>
                  <v:shape id="Freeform: Shape 102" o:spid="_x0000_s1040" style="position:absolute;left:46201;top:18130;width:23717;height:20479;visibility:visible;mso-wrap-style:square;v-text-anchor:middle" coordsize="237172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" path="m1189197,2044541v653414,,1182052,-456247,1182052,-1019175l2371249,7144r-1182052,c535781,7144,7144,463391,7144,1025366r,1019175l1189197,2044541xe" filled="f" stroked="f">
                    <v:stroke joinstyle="miter"/>
                    <v:path arrowok="t" o:connecttype="custom" o:connectlocs="1189197,2044541;2371249,1025366;2371249,7144;1189197,7144;7144,1025366;7144,2044541;1189197,2044541" o:connectangles="0,0,0,0,0,0,0"/>
                  </v:shape>
                  <v:shape id="Freeform: Shape 103" o:spid="_x0000_s1041" style="position:absolute;left:21407;top:40304;width:23665;height:20479;visibility:visible;mso-wrap-style:square;v-text-anchor:middle" coordsize="237172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" path="m1189196,2044541v653415,,1182053,-456247,1182053,-1018222l2371249,7144r-1182053,c535781,7144,7144,463391,7144,1025366r,1018223l1189196,2043589r,952xe" filled="f" stroked="f">
                    <v:stroke joinstyle="miter"/>
                    <v:path arrowok="t" o:connecttype="custom" o:connectlocs="1186564,2044554;2366000,1026326;2366000,7144;1186564,7144;7128,1025373;7128,2043602;1186564,2043602" o:connectangles="0,0,0,0,0,0,0"/>
                  </v:shape>
                </v:group>
              </v:group>
              <v:group id="Group 2" o:spid="_x0000_s1042" style="position:absolute;width:100584;height:77724" coordsize="100584,77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<v:rect id="Rectangle 40" o:spid="_x0000_s1043" alt="&quot;&quot;" style="position:absolute;top:70866;width:100584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" stroked="f" strokeweight="1pt">
                  <v:fill r:id="rId2" o:title="" opacity="35389f" recolor="t" rotate="t" type="frame"/>
                  <v:imagedata recolortarget="#445b18 [1444]"/>
                  <v:textbox>
                    <w:txbxContent>
                      <w:p w14:paraId="52C9C17B" w14:textId="77777777" w:rsidR="008A1DC1" w:rsidRPr="009623E2" w:rsidRDefault="008A1DC1" w:rsidP="00FF0AD0">
                        <w:pPr>
                          <w:spacing w:after="0"/>
                          <w:jc w:val="center"/>
                          <w:rPr>
                            <w:color w:val="31521B" w:themeColor="accent2" w:themeShade="80"/>
                          </w:rPr>
                        </w:pPr>
                      </w:p>
                    </w:txbxContent>
                  </v:textbox>
                </v:rect>
                <v:rect id="Rectangle 40" o:spid="_x0000_s1044" alt="&quot;&quot;" style="position:absolute;width:100584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" stroked="f" strokeweight="1pt">
                  <v:fill r:id="rId2" o:title="" opacity="35389f" recolor="t" rotate="t" type="frame"/>
                  <v:imagedata recolortarget="#445b18 [1444]"/>
                  <v:textbox>
                    <w:txbxContent>
                      <w:p w14:paraId="0BD1A5D7" w14:textId="77777777" w:rsidR="0000718F" w:rsidRPr="009623E2" w:rsidRDefault="0000718F" w:rsidP="002119D9">
                        <w:pPr>
                          <w:jc w:val="center"/>
                          <w:rPr>
                            <w:color w:val="31521B" w:themeColor="accent2" w:themeShade="80"/>
                          </w:rPr>
                        </w:pPr>
                      </w:p>
                    </w:txbxContent>
                  </v:textbox>
                </v:rect>
              </v:group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8C8467" w14:textId="77777777" w:rsidR="009966C9" w:rsidRDefault="00605FA7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722752" behindDoc="1" locked="0" layoutInCell="1" allowOverlap="1" wp14:anchorId="1383DAAE" wp14:editId="1B604C1B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10058400" cy="7772400"/>
              <wp:effectExtent l="0" t="0" r="0" b="0"/>
              <wp:wrapNone/>
              <wp:docPr id="10" name="Group 1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58400" cy="7772400"/>
                        <a:chOff x="0" y="0"/>
                        <a:chExt cx="10058400" cy="7772400"/>
                      </a:xfrm>
                    </wpg:grpSpPr>
                    <wps:wsp>
                      <wps:cNvPr id="8" name="Rectangle 40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s:cNvPr>
                      <wps:cNvSpPr/>
                      <wps:spPr>
                        <a:xfrm>
                          <a:off x="0" y="7086600"/>
                          <a:ext cx="5057775" cy="685800"/>
                        </a:xfrm>
                        <a:prstGeom prst="rect">
                          <a:avLst/>
                        </a:prstGeom>
                        <a:blipFill dpi="0" rotWithShape="1">
                          <a:blip r:embed="rId1" cstate="email">
                            <a:alphaModFix amt="54000"/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 t="-1071805" r="-98878" b="-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DED082" w14:textId="77777777" w:rsidR="00605FA7" w:rsidRPr="009623E2" w:rsidRDefault="00605FA7" w:rsidP="00605FA7">
                            <w:pPr>
                              <w:jc w:val="center"/>
                              <w:rPr>
                                <w:color w:val="31521B" w:themeColor="accent2" w:themeShade="80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" name="Rectangle 40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s:cNvPr>
                      <wps:cNvSpPr/>
                      <wps:spPr>
                        <a:xfrm>
                          <a:off x="0" y="0"/>
                          <a:ext cx="5076825" cy="685800"/>
                        </a:xfrm>
                        <a:prstGeom prst="rect">
                          <a:avLst/>
                        </a:prstGeom>
                        <a:blipFill dpi="0" rotWithShape="1">
                          <a:blip r:embed="rId1" cstate="email">
                            <a:alphaModFix amt="54000"/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 t="914" r="-98132" b="-107272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6F1489" w14:textId="77777777" w:rsidR="00605FA7" w:rsidRPr="009623E2" w:rsidRDefault="00605FA7" w:rsidP="00605FA7">
                            <w:pPr>
                              <w:jc w:val="center"/>
                              <w:rPr>
                                <w:color w:val="31521B" w:themeColor="accent2" w:themeShade="80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" name="Rectangle 40" descr="flowers&#10;"/>
                      <wps:cNvSpPr/>
                      <wps:spPr>
                        <a:xfrm>
                          <a:off x="5029200" y="0"/>
                          <a:ext cx="5029200" cy="7772400"/>
                        </a:xfrm>
                        <a:prstGeom prst="rect">
                          <a:avLst/>
                        </a:prstGeom>
                        <a:blipFill dpi="0" rotWithShape="1">
                          <a:blip r:embed="rId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ap="rnd">
                          <a:noFill/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C13404" w14:textId="77777777" w:rsidR="0000718F" w:rsidRPr="00974E84" w:rsidRDefault="0000718F" w:rsidP="002119D9">
                            <w:pPr>
                              <w:jc w:val="center"/>
                              <w:rPr>
                                <w:color w:val="40521E"/>
                              </w:rPr>
                            </w:pPr>
                            <w:r w:rsidRPr="00974E84">
                              <w:rPr>
                                <w:color w:val="40521E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" name="Rectangle 40"/>
                      <wps:cNvSpPr/>
                      <wps:spPr>
                        <a:xfrm>
                          <a:off x="5029200" y="0"/>
                          <a:ext cx="5029200" cy="7772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  <a:alpha val="80000"/>
                          </a:schemeClr>
                        </a:solidFill>
                        <a:ln w="63500" cap="rnd">
                          <a:noFill/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8001DD" w14:textId="77777777" w:rsidR="002119D9" w:rsidRPr="00974E84" w:rsidRDefault="002119D9" w:rsidP="002119D9">
                            <w:pPr>
                              <w:jc w:val="center"/>
                              <w:rPr>
                                <w:color w:val="40521E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45" name="Group 45"/>
                      <wpg:cNvGrpSpPr/>
                      <wpg:grpSpPr>
                        <a:xfrm>
                          <a:off x="238125" y="1266825"/>
                          <a:ext cx="254609" cy="5261610"/>
                          <a:chOff x="0" y="0"/>
                          <a:chExt cx="254635" cy="5262274"/>
                        </a:xfrm>
                      </wpg:grpSpPr>
                      <wps:wsp>
                        <wps:cNvPr id="46" name="Straight Connector 46"/>
                        <wps:cNvCnPr/>
                        <wps:spPr>
                          <a:xfrm>
                            <a:off x="139137" y="198763"/>
                            <a:ext cx="0" cy="5063511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47" name="Graphic 56"/>
                        <wpg:cNvGrpSpPr/>
                        <wpg:grpSpPr>
                          <a:xfrm>
                            <a:off x="0" y="0"/>
                            <a:ext cx="254635" cy="221615"/>
                            <a:chOff x="18550" y="-7144"/>
                            <a:chExt cx="6973276" cy="6085523"/>
                          </a:xfrm>
                          <a:solidFill>
                            <a:schemeClr val="accent1"/>
                          </a:solidFill>
                        </wpg:grpSpPr>
                        <wps:wsp>
                          <wps:cNvPr id="48" name="Freeform: Shape 101"/>
                          <wps:cNvSpPr/>
                          <wps:spPr>
                            <a:xfrm>
                              <a:off x="18550" y="-7144"/>
                              <a:ext cx="4486277" cy="3867150"/>
                            </a:xfrm>
                            <a:custGeom>
                              <a:avLst/>
                              <a:gdLst>
                                <a:gd name="connsiteX0" fmla="*/ 2246471 w 4486275"/>
                                <a:gd name="connsiteY0" fmla="*/ 3864769 h 3867150"/>
                                <a:gd name="connsiteX1" fmla="*/ 7144 w 4486275"/>
                                <a:gd name="connsiteY1" fmla="*/ 1935956 h 3867150"/>
                                <a:gd name="connsiteX2" fmla="*/ 7144 w 4486275"/>
                                <a:gd name="connsiteY2" fmla="*/ 7144 h 3867150"/>
                                <a:gd name="connsiteX3" fmla="*/ 2246471 w 4486275"/>
                                <a:gd name="connsiteY3" fmla="*/ 7144 h 3867150"/>
                                <a:gd name="connsiteX4" fmla="*/ 4485799 w 4486275"/>
                                <a:gd name="connsiteY4" fmla="*/ 1935956 h 3867150"/>
                                <a:gd name="connsiteX5" fmla="*/ 4485799 w 4486275"/>
                                <a:gd name="connsiteY5" fmla="*/ 3864769 h 3867150"/>
                                <a:gd name="connsiteX6" fmla="*/ 2246471 w 4486275"/>
                                <a:gd name="connsiteY6" fmla="*/ 3864769 h 38671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486275" h="3867150">
                                  <a:moveTo>
                                    <a:pt x="2246471" y="3864769"/>
                                  </a:moveTo>
                                  <a:cubicBezTo>
                                    <a:pt x="1009174" y="3864769"/>
                                    <a:pt x="7144" y="3000851"/>
                                    <a:pt x="7144" y="1935956"/>
                                  </a:cubicBezTo>
                                  <a:lnTo>
                                    <a:pt x="7144" y="7144"/>
                                  </a:lnTo>
                                  <a:lnTo>
                                    <a:pt x="2246471" y="7144"/>
                                  </a:lnTo>
                                  <a:cubicBezTo>
                                    <a:pt x="3482816" y="7144"/>
                                    <a:pt x="4485799" y="871061"/>
                                    <a:pt x="4485799" y="1935956"/>
                                  </a:cubicBezTo>
                                  <a:lnTo>
                                    <a:pt x="4485799" y="3864769"/>
                                  </a:lnTo>
                                  <a:lnTo>
                                    <a:pt x="2246471" y="38647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3399"/>
                            </a:solidFill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Freeform: Shape 102"/>
                          <wps:cNvSpPr/>
                          <wps:spPr>
                            <a:xfrm>
                              <a:off x="4620101" y="1813084"/>
                              <a:ext cx="2371725" cy="2047875"/>
                            </a:xfrm>
                            <a:custGeom>
                              <a:avLst/>
                              <a:gdLst>
                                <a:gd name="connsiteX0" fmla="*/ 1189197 w 2371725"/>
                                <a:gd name="connsiteY0" fmla="*/ 2044541 h 2047875"/>
                                <a:gd name="connsiteX1" fmla="*/ 2371249 w 2371725"/>
                                <a:gd name="connsiteY1" fmla="*/ 1025366 h 2047875"/>
                                <a:gd name="connsiteX2" fmla="*/ 2371249 w 2371725"/>
                                <a:gd name="connsiteY2" fmla="*/ 7144 h 2047875"/>
                                <a:gd name="connsiteX3" fmla="*/ 1189197 w 2371725"/>
                                <a:gd name="connsiteY3" fmla="*/ 7144 h 2047875"/>
                                <a:gd name="connsiteX4" fmla="*/ 7144 w 2371725"/>
                                <a:gd name="connsiteY4" fmla="*/ 1025366 h 2047875"/>
                                <a:gd name="connsiteX5" fmla="*/ 7144 w 2371725"/>
                                <a:gd name="connsiteY5" fmla="*/ 2044541 h 2047875"/>
                                <a:gd name="connsiteX6" fmla="*/ 1189197 w 2371725"/>
                                <a:gd name="connsiteY6" fmla="*/ 2044541 h 20478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371725" h="2047875">
                                  <a:moveTo>
                                    <a:pt x="1189197" y="2044541"/>
                                  </a:moveTo>
                                  <a:cubicBezTo>
                                    <a:pt x="1842611" y="2044541"/>
                                    <a:pt x="2371249" y="1588294"/>
                                    <a:pt x="2371249" y="1025366"/>
                                  </a:cubicBezTo>
                                  <a:lnTo>
                                    <a:pt x="2371249" y="7144"/>
                                  </a:lnTo>
                                  <a:lnTo>
                                    <a:pt x="1189197" y="7144"/>
                                  </a:lnTo>
                                  <a:cubicBezTo>
                                    <a:pt x="535781" y="7144"/>
                                    <a:pt x="7144" y="463391"/>
                                    <a:pt x="7144" y="1025366"/>
                                  </a:cubicBezTo>
                                  <a:lnTo>
                                    <a:pt x="7144" y="2044541"/>
                                  </a:lnTo>
                                  <a:lnTo>
                                    <a:pt x="1189197" y="2044541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" name="Freeform: Shape 103"/>
                          <wps:cNvSpPr/>
                          <wps:spPr>
                            <a:xfrm>
                              <a:off x="2140778" y="4030491"/>
                              <a:ext cx="2366475" cy="2047888"/>
                            </a:xfrm>
                            <a:custGeom>
                              <a:avLst/>
                              <a:gdLst>
                                <a:gd name="connsiteX0" fmla="*/ 1189196 w 2371725"/>
                                <a:gd name="connsiteY0" fmla="*/ 2044541 h 2047875"/>
                                <a:gd name="connsiteX1" fmla="*/ 2371249 w 2371725"/>
                                <a:gd name="connsiteY1" fmla="*/ 1026319 h 2047875"/>
                                <a:gd name="connsiteX2" fmla="*/ 2371249 w 2371725"/>
                                <a:gd name="connsiteY2" fmla="*/ 7144 h 2047875"/>
                                <a:gd name="connsiteX3" fmla="*/ 1189196 w 2371725"/>
                                <a:gd name="connsiteY3" fmla="*/ 7144 h 2047875"/>
                                <a:gd name="connsiteX4" fmla="*/ 7144 w 2371725"/>
                                <a:gd name="connsiteY4" fmla="*/ 1025366 h 2047875"/>
                                <a:gd name="connsiteX5" fmla="*/ 7144 w 2371725"/>
                                <a:gd name="connsiteY5" fmla="*/ 2043589 h 2047875"/>
                                <a:gd name="connsiteX6" fmla="*/ 1189196 w 2371725"/>
                                <a:gd name="connsiteY6" fmla="*/ 2043589 h 20478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371725" h="2047875">
                                  <a:moveTo>
                                    <a:pt x="1189196" y="2044541"/>
                                  </a:moveTo>
                                  <a:cubicBezTo>
                                    <a:pt x="1842611" y="2044541"/>
                                    <a:pt x="2371249" y="1588294"/>
                                    <a:pt x="2371249" y="1026319"/>
                                  </a:cubicBezTo>
                                  <a:lnTo>
                                    <a:pt x="2371249" y="7144"/>
                                  </a:lnTo>
                                  <a:lnTo>
                                    <a:pt x="1189196" y="7144"/>
                                  </a:lnTo>
                                  <a:cubicBezTo>
                                    <a:pt x="535781" y="7144"/>
                                    <a:pt x="7144" y="463391"/>
                                    <a:pt x="7144" y="1025366"/>
                                  </a:cubicBezTo>
                                  <a:lnTo>
                                    <a:pt x="7144" y="2043589"/>
                                  </a:lnTo>
                                  <a:lnTo>
                                    <a:pt x="1189196" y="2043589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grpSp>
                    <wps:wsp>
                      <wps:cNvPr id="19" name="Rectangle 40"/>
                      <wps:cNvSpPr/>
                      <wps:spPr>
                        <a:xfrm>
                          <a:off x="5743575" y="1047750"/>
                          <a:ext cx="3647479" cy="5676900"/>
                        </a:xfrm>
                        <a:prstGeom prst="rect">
                          <a:avLst/>
                        </a:prstGeom>
                        <a:noFill/>
                        <a:ln w="63500" cap="rnd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BBD65A" w14:textId="77777777" w:rsidR="0000718F" w:rsidRPr="00974E84" w:rsidRDefault="0000718F" w:rsidP="002119D9">
                            <w:pPr>
                              <w:jc w:val="center"/>
                              <w:rPr>
                                <w:color w:val="40521E"/>
                              </w:rPr>
                            </w:pPr>
                            <w:r w:rsidRPr="00974E84">
                              <w:rPr>
                                <w:color w:val="40521E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group w14:anchorId="1383DAAE" id="Group 10" o:spid="_x0000_s1045" alt="&quot;&quot;" style="position:absolute;margin-left:0;margin-top:0;width:11in;height:612pt;z-index:-251593728;mso-width-percent:1000;mso-height-percent:1000;mso-position-horizontal:center;mso-position-horizontal-relative:page;mso-position-vertical:center;mso-position-vertical-relative:page;mso-width-percent:1000;mso-height-percent:1000" coordsize="100584,77724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">
              <v:rect id="Rectangle 40" o:spid="_x0000_s1046" alt="&quot;&quot;" style="position:absolute;top:70866;width:50577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" stroked="f" strokeweight="1pt">
                <v:fill r:id="rId3" o:title="" opacity="35389f" recolor="t" rotate="t" type="frame"/>
                <v:imagedata recolortarget="#445b18 [1444]"/>
                <v:textbox>
                  <w:txbxContent>
                    <w:p w14:paraId="4EDED082" w14:textId="77777777" w:rsidR="00605FA7" w:rsidRPr="009623E2" w:rsidRDefault="00605FA7" w:rsidP="00605FA7">
                      <w:pPr>
                        <w:jc w:val="center"/>
                        <w:rPr>
                          <w:color w:val="31521B" w:themeColor="accent2" w:themeShade="80"/>
                        </w:rPr>
                      </w:pPr>
                    </w:p>
                  </w:txbxContent>
                </v:textbox>
              </v:rect>
              <v:rect id="Rectangle 40" o:spid="_x0000_s1047" alt="&quot;&quot;" style="position:absolute;width:50768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" stroked="f" strokeweight="1pt">
                <v:fill r:id="rId3" o:title="" opacity="35389f" recolor="t" rotate="t" type="frame"/>
                <v:imagedata recolortarget="#445b18 [1444]"/>
                <v:textbox>
                  <w:txbxContent>
                    <w:p w14:paraId="5E6F1489" w14:textId="77777777" w:rsidR="00605FA7" w:rsidRPr="009623E2" w:rsidRDefault="00605FA7" w:rsidP="00605FA7">
                      <w:pPr>
                        <w:jc w:val="center"/>
                        <w:rPr>
                          <w:color w:val="31521B" w:themeColor="accent2" w:themeShade="80"/>
                        </w:rPr>
                      </w:pPr>
                    </w:p>
                  </w:txbxContent>
                </v:textbox>
              </v:rect>
              <v:rect id="Rectangle 40" o:spid="_x0000_s1048" alt="flowers&#10;" style="position:absolute;left:50292;width:50292;height:777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" stroked="f" strokeweight="5pt">
                <v:fill r:id="rId4" o:title="flowers&#10;" recolor="t" rotate="t" type="frame"/>
                <v:stroke dashstyle="1 1" endcap="round"/>
                <v:textbox>
                  <w:txbxContent>
                    <w:p w14:paraId="01C13404" w14:textId="77777777" w:rsidR="0000718F" w:rsidRPr="00974E84" w:rsidRDefault="0000718F" w:rsidP="002119D9">
                      <w:pPr>
                        <w:jc w:val="center"/>
                        <w:rPr>
                          <w:color w:val="40521E"/>
                        </w:rPr>
                      </w:pPr>
                      <w:r w:rsidRPr="00974E84">
                        <w:rPr>
                          <w:color w:val="40521E"/>
                        </w:rPr>
                        <w:t>c</w:t>
                      </w:r>
                    </w:p>
                  </w:txbxContent>
                </v:textbox>
              </v:rect>
              <v:rect id="Rectangle 40" o:spid="_x0000_s1049" style="position:absolute;left:50292;width:50292;height:777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" fillcolor="#ab73d5 [1945]" stroked="f" strokeweight="5pt">
                <v:fill opacity="52428f"/>
                <v:stroke endcap="round"/>
                <v:textbox>
                  <w:txbxContent>
                    <w:p w14:paraId="368001DD" w14:textId="77777777" w:rsidR="002119D9" w:rsidRPr="00974E84" w:rsidRDefault="002119D9" w:rsidP="002119D9">
                      <w:pPr>
                        <w:jc w:val="center"/>
                        <w:rPr>
                          <w:color w:val="40521E"/>
                        </w:rPr>
                      </w:pPr>
                    </w:p>
                  </w:txbxContent>
                </v:textbox>
              </v:rect>
              <v:group id="Group 45" o:spid="_x0000_s1050" style="position:absolute;left:2381;top:12668;width:2546;height:52616" coordsize="2546,52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<v:line id="Straight Connector 46" o:spid="_x0000_s1051" style="position:absolute;visibility:visible;mso-wrap-style:square" from="1391,1987" to="1391,52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" strokecolor="#d8d8d8 [2732]" strokeweight=".5pt">
                  <v:stroke joinstyle="miter"/>
                </v:line>
                <v:group id="Graphic 56" o:spid="_x0000_s1052" style="position:absolute;width:2546;height:2216" coordorigin="185,-71" coordsize="69732,6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<v:shape id="Freeform: Shape 101" o:spid="_x0000_s1053" style="position:absolute;left:185;top:-71;width:44863;height:38671;visibility:visible;mso-wrap-style:square;v-text-anchor:middle" coordsize="4486275,386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" path="m2246471,3864769c1009174,3864769,7144,3000851,7144,1935956l7144,7144r2239327,c3482816,7144,4485799,871061,4485799,1935956r,1928813l2246471,3864769xe" fillcolor="#f39" stroked="f">
                    <v:stroke joinstyle="miter"/>
                    <v:path arrowok="t" o:connecttype="custom" o:connectlocs="2246472,3864769;7144,1935956;7144,7144;2246472,7144;4485801,1935956;4485801,3864769;2246472,3864769" o:connectangles="0,0,0,0,0,0,0"/>
                  </v:shape>
                  <v:shape id="Freeform: Shape 102" o:spid="_x0000_s1054" style="position:absolute;left:46201;top:18130;width:23717;height:20479;visibility:visible;mso-wrap-style:square;v-text-anchor:middle" coordsize="237172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" path="m1189197,2044541v653414,,1182052,-456247,1182052,-1019175l2371249,7144r-1182052,c535781,7144,7144,463391,7144,1025366r,1019175l1189197,2044541xe" filled="f" stroked="f">
                    <v:stroke joinstyle="miter"/>
                    <v:path arrowok="t" o:connecttype="custom" o:connectlocs="1189197,2044541;2371249,1025366;2371249,7144;1189197,7144;7144,1025366;7144,2044541;1189197,2044541" o:connectangles="0,0,0,0,0,0,0"/>
                  </v:shape>
                  <v:shape id="Freeform: Shape 103" o:spid="_x0000_s1055" style="position:absolute;left:21407;top:40304;width:23665;height:20479;visibility:visible;mso-wrap-style:square;v-text-anchor:middle" coordsize="237172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" path="m1189196,2044541v653415,,1182053,-456247,1182053,-1018222l2371249,7144r-1182053,c535781,7144,7144,463391,7144,1025366r,1018223l1189196,2043589r,952xe" filled="f" stroked="f">
                    <v:stroke joinstyle="miter"/>
                    <v:path arrowok="t" o:connecttype="custom" o:connectlocs="1186564,2044554;2366000,1026326;2366000,7144;1186564,7144;7128,1025373;7128,2043602;1186564,2043602" o:connectangles="0,0,0,0,0,0,0"/>
                  </v:shape>
                </v:group>
              </v:group>
              <v:rect id="Rectangle 40" o:spid="_x0000_s1056" style="position:absolute;left:57435;top:10477;width:36475;height:567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" filled="f" strokecolor="white [3212]" strokeweight="5pt">
                <v:stroke endcap="round"/>
                <v:textbox>
                  <w:txbxContent>
                    <w:p w14:paraId="55BBD65A" w14:textId="77777777" w:rsidR="0000718F" w:rsidRPr="00974E84" w:rsidRDefault="0000718F" w:rsidP="002119D9">
                      <w:pPr>
                        <w:jc w:val="center"/>
                        <w:rPr>
                          <w:color w:val="40521E"/>
                        </w:rPr>
                      </w:pPr>
                      <w:r w:rsidRPr="00974E84">
                        <w:rPr>
                          <w:color w:val="40521E"/>
                        </w:rPr>
                        <w:t>c</w:t>
                      </w: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 w:rsidR="006B7247" w:rsidRPr="006B7247"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32" type="#_x0000_t75" style="width:86.25pt;height:55.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" o:bullet="t">
        <v:imagedata r:id="rId1" o:title="" cropright="-78f"/>
        <o:lock v:ext="edit" aspectratio="f"/>
      </v:shape>
    </w:pict>
  </w:numPicBullet>
  <w:numPicBullet w:numPicBulletId="1">
    <w:pict>
      <v:shape id="_x0000_i1133" type="#_x0000_t75" style="width:49.5pt;height:30.7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" o:bullet="t">
        <v:imagedata r:id="rId2" o:title="" cropbottom="-218f"/>
        <o:lock v:ext="edit" aspectratio="f"/>
      </v:shape>
    </w:pict>
  </w:numPicBullet>
  <w:abstractNum w:abstractNumId="0" w15:restartNumberingAfterBreak="0">
    <w:nsid w:val="FFFFFF1D"/>
    <w:multiLevelType w:val="multilevel"/>
    <w:tmpl w:val="874CDF1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9"/>
    <w:multiLevelType w:val="singleLevel"/>
    <w:tmpl w:val="9E780AF8"/>
    <w:lvl w:ilvl="0">
      <w:start w:val="1"/>
      <w:numFmt w:val="bullet"/>
      <w:pStyle w:val="ListBullet"/>
      <w:lvlText w:val=""/>
      <w:lvlJc w:val="left"/>
      <w:pPr>
        <w:tabs>
          <w:tab w:val="num" w:pos="432"/>
        </w:tabs>
        <w:ind w:left="432" w:hanging="288"/>
      </w:pPr>
      <w:rPr>
        <w:rFonts w:ascii="Symbol" w:hAnsi="Symbol" w:hint="default"/>
        <w:color w:val="63A537" w:themeColor="accent2"/>
      </w:rPr>
    </w:lvl>
  </w:abstractNum>
  <w:num w:numId="1">
    <w:abstractNumId w:val="1"/>
  </w:num>
  <w:num w:numId="2">
    <w:abstractNumId w:val="1"/>
    <w:lvlOverride w:ilvl="0">
      <w:startOverride w:val="1"/>
    </w:lvlOverride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00"/>
  <w:displayHorizontalDrawingGridEvery w:val="2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569C"/>
    <w:rsid w:val="00005859"/>
    <w:rsid w:val="0000718F"/>
    <w:rsid w:val="00014602"/>
    <w:rsid w:val="00025075"/>
    <w:rsid w:val="000339D7"/>
    <w:rsid w:val="000511EC"/>
    <w:rsid w:val="00067A0A"/>
    <w:rsid w:val="00095CD7"/>
    <w:rsid w:val="000A79B4"/>
    <w:rsid w:val="000C0710"/>
    <w:rsid w:val="000D76CD"/>
    <w:rsid w:val="000E5CC5"/>
    <w:rsid w:val="00110C17"/>
    <w:rsid w:val="00120C37"/>
    <w:rsid w:val="001A0BAE"/>
    <w:rsid w:val="001E306E"/>
    <w:rsid w:val="001E6505"/>
    <w:rsid w:val="002119D9"/>
    <w:rsid w:val="00224692"/>
    <w:rsid w:val="00267B4C"/>
    <w:rsid w:val="002709A2"/>
    <w:rsid w:val="00271244"/>
    <w:rsid w:val="00281BD7"/>
    <w:rsid w:val="00286DE5"/>
    <w:rsid w:val="002936D1"/>
    <w:rsid w:val="002A3647"/>
    <w:rsid w:val="00367C2B"/>
    <w:rsid w:val="003A10DC"/>
    <w:rsid w:val="003E201C"/>
    <w:rsid w:val="004B1841"/>
    <w:rsid w:val="004B5D2C"/>
    <w:rsid w:val="004C0C15"/>
    <w:rsid w:val="004C0CA5"/>
    <w:rsid w:val="004C6873"/>
    <w:rsid w:val="004E7009"/>
    <w:rsid w:val="004F3333"/>
    <w:rsid w:val="004F6C42"/>
    <w:rsid w:val="00514278"/>
    <w:rsid w:val="005200E6"/>
    <w:rsid w:val="00524093"/>
    <w:rsid w:val="005250C3"/>
    <w:rsid w:val="00542431"/>
    <w:rsid w:val="005519D3"/>
    <w:rsid w:val="005762FE"/>
    <w:rsid w:val="00591B83"/>
    <w:rsid w:val="00596138"/>
    <w:rsid w:val="005C5673"/>
    <w:rsid w:val="005F1E60"/>
    <w:rsid w:val="00605FA7"/>
    <w:rsid w:val="00611E53"/>
    <w:rsid w:val="00622B1F"/>
    <w:rsid w:val="006544CA"/>
    <w:rsid w:val="006801FC"/>
    <w:rsid w:val="006B7247"/>
    <w:rsid w:val="006E5ACD"/>
    <w:rsid w:val="006E624C"/>
    <w:rsid w:val="006E635D"/>
    <w:rsid w:val="00721CE6"/>
    <w:rsid w:val="00733AA9"/>
    <w:rsid w:val="007669D2"/>
    <w:rsid w:val="00794C6E"/>
    <w:rsid w:val="007C61F3"/>
    <w:rsid w:val="007E4F71"/>
    <w:rsid w:val="00861A4C"/>
    <w:rsid w:val="008A1DC1"/>
    <w:rsid w:val="008B5987"/>
    <w:rsid w:val="0091788D"/>
    <w:rsid w:val="00953606"/>
    <w:rsid w:val="009623E2"/>
    <w:rsid w:val="00963086"/>
    <w:rsid w:val="00974E84"/>
    <w:rsid w:val="00982C04"/>
    <w:rsid w:val="009966C9"/>
    <w:rsid w:val="009A3B55"/>
    <w:rsid w:val="009B569C"/>
    <w:rsid w:val="009D0C46"/>
    <w:rsid w:val="009D53F8"/>
    <w:rsid w:val="00A02CDE"/>
    <w:rsid w:val="00A04A32"/>
    <w:rsid w:val="00A612F6"/>
    <w:rsid w:val="00AA776B"/>
    <w:rsid w:val="00AB3E78"/>
    <w:rsid w:val="00AD2438"/>
    <w:rsid w:val="00AD7690"/>
    <w:rsid w:val="00B01F38"/>
    <w:rsid w:val="00B81112"/>
    <w:rsid w:val="00BB4080"/>
    <w:rsid w:val="00BC4792"/>
    <w:rsid w:val="00BD4B81"/>
    <w:rsid w:val="00C14846"/>
    <w:rsid w:val="00C5612F"/>
    <w:rsid w:val="00C7276D"/>
    <w:rsid w:val="00C92330"/>
    <w:rsid w:val="00C972ED"/>
    <w:rsid w:val="00CA4811"/>
    <w:rsid w:val="00CB438D"/>
    <w:rsid w:val="00D06340"/>
    <w:rsid w:val="00D12B21"/>
    <w:rsid w:val="00D42607"/>
    <w:rsid w:val="00D4514A"/>
    <w:rsid w:val="00D54BD3"/>
    <w:rsid w:val="00E10FD0"/>
    <w:rsid w:val="00E120A5"/>
    <w:rsid w:val="00E3121F"/>
    <w:rsid w:val="00E40408"/>
    <w:rsid w:val="00E506A2"/>
    <w:rsid w:val="00E60898"/>
    <w:rsid w:val="00E62918"/>
    <w:rsid w:val="00E748C2"/>
    <w:rsid w:val="00E85841"/>
    <w:rsid w:val="00E90749"/>
    <w:rsid w:val="00E90968"/>
    <w:rsid w:val="00F054FB"/>
    <w:rsid w:val="00F116B3"/>
    <w:rsid w:val="00F946BF"/>
    <w:rsid w:val="00F959CC"/>
    <w:rsid w:val="00FF0A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CE5A70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color w:val="595959" w:themeColor="text1" w:themeTint="A6"/>
        <w:lang w:val="en-US" w:eastAsia="ja-JP" w:bidi="ar-SA"/>
      </w:rPr>
    </w:rPrDefault>
    <w:pPrDefault>
      <w:pPr>
        <w:spacing w:after="1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/>
    <w:lsdException w:name="heading 5" w:semiHidden="1" w:unhideWhenUsed="1"/>
    <w:lsdException w:name="heading 6" w:semiHidden="1" w:qFormat="1"/>
    <w:lsdException w:name="heading 7" w:semiHidden="1" w:qFormat="1"/>
    <w:lsdException w:name="heading 8" w:semiHidden="1" w:qFormat="1"/>
    <w:lsdException w:name="heading 9" w:semiHidden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0" w:unhideWhenUsed="1" w:qFormat="1"/>
    <w:lsdException w:name="toc 2" w:semiHidden="1" w:uiPriority="10" w:unhideWhenUsed="1" w:qFormat="1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/>
    <w:lsdException w:name="Hashtag" w:semiHidden="1"/>
    <w:lsdException w:name="Unresolved Mention" w:semiHidden="1"/>
    <w:lsdException w:name="Smart Link" w:semiHidden="1" w:unhideWhenUsed="1"/>
  </w:latentStyles>
  <w:style w:type="paragraph" w:default="1" w:styleId="Normal">
    <w:name w:val="Normal"/>
    <w:qFormat/>
    <w:rsid w:val="003E201C"/>
    <w:rPr>
      <w:color w:val="000000" w:themeColor="text1"/>
    </w:rPr>
  </w:style>
  <w:style w:type="paragraph" w:styleId="Heading1">
    <w:name w:val="heading 1"/>
    <w:basedOn w:val="Normal"/>
    <w:next w:val="Normal"/>
    <w:link w:val="Heading1Char"/>
    <w:uiPriority w:val="9"/>
    <w:qFormat/>
    <w:rsid w:val="00E62918"/>
    <w:pPr>
      <w:keepNext/>
      <w:keepLines/>
      <w:spacing w:after="480" w:line="240" w:lineRule="auto"/>
      <w:contextualSpacing/>
      <w:outlineLvl w:val="0"/>
    </w:pPr>
    <w:rPr>
      <w:rFonts w:asciiTheme="majorHAnsi" w:eastAsiaTheme="majorEastAsia" w:hAnsiTheme="majorHAnsi" w:cstheme="majorBidi"/>
      <w:b/>
      <w:color w:val="63A537" w:themeColor="accent2"/>
      <w:sz w:val="48"/>
      <w:szCs w:val="58"/>
    </w:rPr>
  </w:style>
  <w:style w:type="paragraph" w:styleId="Heading2">
    <w:name w:val="heading 2"/>
    <w:basedOn w:val="Normal"/>
    <w:next w:val="Normal"/>
    <w:link w:val="Heading2Char"/>
    <w:uiPriority w:val="9"/>
    <w:qFormat/>
    <w:rsid w:val="007669D2"/>
    <w:pPr>
      <w:keepNext/>
      <w:keepLines/>
      <w:spacing w:before="120" w:after="120" w:line="240" w:lineRule="auto"/>
      <w:contextualSpacing/>
      <w:outlineLvl w:val="1"/>
    </w:pPr>
    <w:rPr>
      <w:rFonts w:asciiTheme="majorHAnsi" w:eastAsiaTheme="majorEastAsia" w:hAnsiTheme="majorHAnsi" w:cstheme="majorBidi"/>
      <w:b/>
      <w:bCs/>
      <w:color w:val="455F51" w:themeColor="text2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b/>
      <w:bCs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semiHidden/>
    <w:pPr>
      <w:keepNext/>
      <w:keepLines/>
      <w:spacing w:before="40" w:after="0" w:line="240" w:lineRule="auto"/>
      <w:outlineLvl w:val="3"/>
    </w:pPr>
    <w:rPr>
      <w:rFonts w:asciiTheme="majorHAnsi" w:eastAsiaTheme="majorEastAsia" w:hAnsiTheme="majorHAnsi" w:cstheme="majorBidi"/>
      <w:b/>
      <w:bCs/>
      <w:color w:val="99CB38" w:themeColor="accent1"/>
    </w:rPr>
  </w:style>
  <w:style w:type="paragraph" w:styleId="Heading5">
    <w:name w:val="heading 5"/>
    <w:basedOn w:val="Normal"/>
    <w:next w:val="Normal"/>
    <w:link w:val="Heading5Char"/>
    <w:uiPriority w:val="99"/>
    <w:semiHidden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pPr>
      <w:spacing w:after="0" w:line="240" w:lineRule="auto"/>
    </w:pPr>
  </w:style>
  <w:style w:type="paragraph" w:customStyle="1" w:styleId="Photo">
    <w:name w:val="Photo"/>
    <w:basedOn w:val="NoSpacing"/>
    <w:uiPriority w:val="12"/>
    <w:qFormat/>
    <w:pPr>
      <w:spacing w:before="100" w:after="100"/>
      <w:ind w:left="101" w:right="101"/>
      <w:jc w:val="center"/>
    </w:pPr>
    <w:rPr>
      <w:noProof/>
    </w:rPr>
  </w:style>
  <w:style w:type="paragraph" w:styleId="Title">
    <w:name w:val="Title"/>
    <w:basedOn w:val="Normal"/>
    <w:link w:val="TitleChar"/>
    <w:uiPriority w:val="2"/>
    <w:qFormat/>
    <w:rsid w:val="00605FA7"/>
    <w:pPr>
      <w:spacing w:after="0" w:line="240" w:lineRule="auto"/>
      <w:contextualSpacing/>
      <w:jc w:val="center"/>
    </w:pPr>
    <w:rPr>
      <w:rFonts w:asciiTheme="majorHAnsi" w:eastAsiaTheme="majorEastAsia" w:hAnsiTheme="majorHAnsi" w:cstheme="majorBidi"/>
      <w:b/>
      <w:color w:val="FFFFFF" w:themeColor="background1"/>
      <w:kern w:val="28"/>
      <w:sz w:val="48"/>
      <w:szCs w:val="88"/>
    </w:rPr>
  </w:style>
  <w:style w:type="character" w:customStyle="1" w:styleId="TitleChar">
    <w:name w:val="Title Char"/>
    <w:basedOn w:val="DefaultParagraphFont"/>
    <w:link w:val="Title"/>
    <w:uiPriority w:val="2"/>
    <w:rsid w:val="00605FA7"/>
    <w:rPr>
      <w:rFonts w:asciiTheme="majorHAnsi" w:eastAsiaTheme="majorEastAsia" w:hAnsiTheme="majorHAnsi" w:cstheme="majorBidi"/>
      <w:b/>
      <w:color w:val="FFFFFF" w:themeColor="background1"/>
      <w:kern w:val="28"/>
      <w:sz w:val="48"/>
      <w:szCs w:val="88"/>
    </w:rPr>
  </w:style>
  <w:style w:type="paragraph" w:styleId="Subtitle">
    <w:name w:val="Subtitle"/>
    <w:basedOn w:val="Normal"/>
    <w:next w:val="Normal"/>
    <w:link w:val="SubtitleChar"/>
    <w:uiPriority w:val="3"/>
    <w:qFormat/>
    <w:rsid w:val="006B7247"/>
    <w:pPr>
      <w:numPr>
        <w:ilvl w:val="1"/>
      </w:numPr>
      <w:spacing w:before="60" w:after="0" w:line="240" w:lineRule="auto"/>
    </w:pPr>
    <w:rPr>
      <w:b/>
      <w:bCs/>
      <w:color w:val="FFFFFF" w:themeColor="background1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3"/>
    <w:rsid w:val="006B7247"/>
    <w:rPr>
      <w:b/>
      <w:bCs/>
      <w:color w:val="FFFFFF" w:themeColor="background1"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D7690"/>
    <w:rPr>
      <w:rFonts w:asciiTheme="majorHAnsi" w:eastAsiaTheme="majorEastAsia" w:hAnsiTheme="majorHAnsi" w:cstheme="majorBidi"/>
      <w:b/>
      <w:bCs/>
      <w:color w:val="000000" w:themeColor="text1"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sid w:val="00AD7690"/>
    <w:rPr>
      <w:rFonts w:asciiTheme="majorHAnsi" w:eastAsiaTheme="majorEastAsia" w:hAnsiTheme="majorHAnsi" w:cstheme="majorBidi"/>
      <w:b/>
      <w:bCs/>
      <w:color w:val="455F51" w:themeColor="text2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Organization">
    <w:name w:val="Organization"/>
    <w:basedOn w:val="Normal"/>
    <w:uiPriority w:val="3"/>
    <w:qFormat/>
    <w:rsid w:val="006B7247"/>
    <w:pPr>
      <w:spacing w:before="120" w:after="0" w:line="240" w:lineRule="auto"/>
      <w:contextualSpacing/>
      <w:jc w:val="center"/>
    </w:pPr>
    <w:rPr>
      <w:b/>
      <w:bCs/>
      <w:caps/>
      <w:color w:val="FFFFFF" w:themeColor="background1"/>
      <w:sz w:val="40"/>
      <w:szCs w:val="40"/>
    </w:rPr>
  </w:style>
  <w:style w:type="paragraph" w:styleId="ListBullet">
    <w:name w:val="List Bullet"/>
    <w:basedOn w:val="Normal"/>
    <w:uiPriority w:val="2"/>
    <w:qFormat/>
    <w:rsid w:val="00605FA7"/>
    <w:pPr>
      <w:numPr>
        <w:numId w:val="1"/>
      </w:numPr>
      <w:spacing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E62918"/>
    <w:rPr>
      <w:rFonts w:asciiTheme="majorHAnsi" w:eastAsiaTheme="majorEastAsia" w:hAnsiTheme="majorHAnsi" w:cstheme="majorBidi"/>
      <w:b/>
      <w:color w:val="63A537" w:themeColor="accent2"/>
      <w:sz w:val="48"/>
      <w:szCs w:val="5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7690"/>
    <w:rPr>
      <w:rFonts w:asciiTheme="majorHAnsi" w:eastAsiaTheme="majorEastAsia" w:hAnsiTheme="majorHAnsi" w:cstheme="majorBidi"/>
      <w:b/>
      <w:bCs/>
      <w:color w:val="99CB38" w:themeColor="accent1"/>
    </w:rPr>
  </w:style>
  <w:style w:type="paragraph" w:customStyle="1" w:styleId="ContactInfo">
    <w:name w:val="Contact Info"/>
    <w:basedOn w:val="Normal"/>
    <w:uiPriority w:val="4"/>
    <w:qFormat/>
    <w:pPr>
      <w:contextualSpacing/>
    </w:pPr>
  </w:style>
  <w:style w:type="paragraph" w:styleId="TOCHeading">
    <w:name w:val="TOC Heading"/>
    <w:basedOn w:val="Heading1"/>
    <w:next w:val="Normal"/>
    <w:uiPriority w:val="9"/>
    <w:unhideWhenUsed/>
    <w:qFormat/>
    <w:rsid w:val="00E62918"/>
    <w:pPr>
      <w:outlineLvl w:val="9"/>
    </w:pPr>
  </w:style>
  <w:style w:type="paragraph" w:styleId="TOC2">
    <w:name w:val="toc 2"/>
    <w:basedOn w:val="TOC1"/>
    <w:next w:val="Normal"/>
    <w:autoRedefine/>
    <w:uiPriority w:val="10"/>
    <w:qFormat/>
    <w:pPr>
      <w:ind w:left="200"/>
    </w:pPr>
  </w:style>
  <w:style w:type="paragraph" w:styleId="TOC1">
    <w:name w:val="toc 1"/>
    <w:basedOn w:val="Normal"/>
    <w:next w:val="Normal"/>
    <w:autoRedefine/>
    <w:uiPriority w:val="10"/>
    <w:qFormat/>
    <w:rsid w:val="00E62918"/>
    <w:pPr>
      <w:tabs>
        <w:tab w:val="right" w:leader="dot" w:pos="6120"/>
      </w:tabs>
      <w:spacing w:after="240"/>
    </w:pPr>
  </w:style>
  <w:style w:type="character" w:customStyle="1" w:styleId="Heading5Char">
    <w:name w:val="Heading 5 Char"/>
    <w:basedOn w:val="DefaultParagraphFont"/>
    <w:link w:val="Heading5"/>
    <w:uiPriority w:val="99"/>
    <w:semiHidden/>
    <w:rsid w:val="00E85841"/>
    <w:rPr>
      <w:rFonts w:asciiTheme="majorHAnsi" w:eastAsiaTheme="majorEastAsia" w:hAnsiTheme="majorHAnsi" w:cstheme="majorBidi"/>
      <w:color w:val="000000" w:themeColor="text1"/>
    </w:rPr>
  </w:style>
  <w:style w:type="character" w:customStyle="1" w:styleId="TOCNumbers">
    <w:name w:val="TOC Numbers"/>
    <w:basedOn w:val="DefaultParagraphFont"/>
    <w:uiPriority w:val="11"/>
    <w:qFormat/>
    <w:rsid w:val="00E62918"/>
    <w:rPr>
      <w:b/>
      <w:bCs/>
      <w:color w:val="455F51" w:themeColor="text2"/>
      <w:sz w:val="20"/>
      <w:szCs w:val="28"/>
    </w:rPr>
  </w:style>
  <w:style w:type="character" w:styleId="PageNumber">
    <w:name w:val="page number"/>
    <w:basedOn w:val="DefaultParagraphFont"/>
    <w:uiPriority w:val="12"/>
    <w:unhideWhenUsed/>
    <w:qFormat/>
    <w:rPr>
      <w:b/>
      <w:bCs/>
      <w:color w:val="99CB38" w:themeColor="accent1"/>
    </w:rPr>
  </w:style>
  <w:style w:type="paragraph" w:styleId="Quote">
    <w:name w:val="Quote"/>
    <w:basedOn w:val="Normal"/>
    <w:next w:val="Normal"/>
    <w:link w:val="QuoteChar"/>
    <w:uiPriority w:val="2"/>
    <w:qFormat/>
    <w:rsid w:val="005762FE"/>
    <w:pPr>
      <w:pBdr>
        <w:top w:val="single" w:sz="8" w:space="10" w:color="99CB38" w:themeColor="accent1"/>
        <w:left w:val="single" w:sz="8" w:space="14" w:color="FFFFFF" w:themeColor="background1"/>
        <w:bottom w:val="single" w:sz="8" w:space="10" w:color="99CB38" w:themeColor="accent1"/>
        <w:right w:val="single" w:sz="8" w:space="14" w:color="FFFFFF" w:themeColor="background1"/>
      </w:pBdr>
      <w:spacing w:before="280" w:after="280" w:line="264" w:lineRule="auto"/>
      <w:ind w:left="288" w:right="288"/>
    </w:pPr>
    <w:rPr>
      <w:b/>
      <w:i/>
      <w:iCs/>
      <w:color w:val="455F51" w:themeColor="text2"/>
      <w:sz w:val="28"/>
      <w:szCs w:val="34"/>
    </w:rPr>
  </w:style>
  <w:style w:type="character" w:customStyle="1" w:styleId="QuoteChar">
    <w:name w:val="Quote Char"/>
    <w:basedOn w:val="DefaultParagraphFont"/>
    <w:link w:val="Quote"/>
    <w:uiPriority w:val="2"/>
    <w:rsid w:val="00AD7690"/>
    <w:rPr>
      <w:b/>
      <w:i/>
      <w:iCs/>
      <w:color w:val="455F51" w:themeColor="text2"/>
      <w:sz w:val="28"/>
      <w:szCs w:val="34"/>
    </w:rPr>
  </w:style>
  <w:style w:type="paragraph" w:styleId="Caption">
    <w:name w:val="caption"/>
    <w:basedOn w:val="Normal"/>
    <w:next w:val="Normal"/>
    <w:uiPriority w:val="35"/>
    <w:semiHidden/>
    <w:qFormat/>
    <w:pPr>
      <w:spacing w:before="40" w:after="40" w:line="264" w:lineRule="auto"/>
      <w:contextualSpacing/>
    </w:pPr>
    <w:rPr>
      <w:i/>
      <w:iCs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rsid w:val="009966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AD7690"/>
    <w:rPr>
      <w:color w:val="000000" w:themeColor="text1"/>
    </w:rPr>
  </w:style>
  <w:style w:type="paragraph" w:styleId="Footer">
    <w:name w:val="footer"/>
    <w:basedOn w:val="Normal"/>
    <w:link w:val="FooterChar"/>
    <w:uiPriority w:val="99"/>
    <w:semiHidden/>
    <w:rsid w:val="009966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D7690"/>
    <w:rPr>
      <w:color w:val="000000" w:themeColor="text1"/>
    </w:rPr>
  </w:style>
  <w:style w:type="paragraph" w:customStyle="1" w:styleId="ContactUsCover">
    <w:name w:val="Contact Us Cover"/>
    <w:basedOn w:val="Normal"/>
    <w:qFormat/>
    <w:rsid w:val="00605FA7"/>
    <w:pPr>
      <w:contextualSpacing/>
      <w:jc w:val="center"/>
    </w:pPr>
    <w:rPr>
      <w:rFonts w:asciiTheme="majorHAnsi" w:hAnsiTheme="majorHAnsi"/>
      <w:b/>
      <w:color w:val="FFFFFF" w:themeColor="background1"/>
      <w:sz w:val="24"/>
      <w:szCs w:val="24"/>
    </w:rPr>
  </w:style>
  <w:style w:type="paragraph" w:customStyle="1" w:styleId="Image">
    <w:name w:val="Image"/>
    <w:basedOn w:val="NoSpacing"/>
    <w:qFormat/>
    <w:rsid w:val="00605FA7"/>
    <w:pPr>
      <w:spacing w:after="480"/>
      <w:jc w:val="center"/>
    </w:pPr>
    <w:rPr>
      <w:color w:val="000000" w:themeColor="text1"/>
      <w:sz w:val="2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7"/>
    <w:rPr>
      <w:rFonts w:ascii="Segoe UI" w:hAnsi="Segoe UI" w:cs="Segoe UI"/>
      <w:color w:val="000000" w:themeColor="text1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721CE6"/>
    <w:rPr>
      <w:color w:val="FFC000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rsid w:val="00721CE6"/>
    <w:rPr>
      <w:color w:val="605E5C"/>
      <w:shd w:val="clear" w:color="auto" w:fill="E1DFDD"/>
    </w:rPr>
  </w:style>
  <w:style w:type="character" w:customStyle="1" w:styleId="text">
    <w:name w:val="text"/>
    <w:basedOn w:val="DefaultParagraphFont"/>
    <w:rsid w:val="00524093"/>
  </w:style>
  <w:style w:type="paragraph" w:styleId="NormalWeb">
    <w:name w:val="Normal (Web)"/>
    <w:basedOn w:val="Normal"/>
    <w:uiPriority w:val="99"/>
    <w:semiHidden/>
    <w:unhideWhenUsed/>
    <w:rsid w:val="00C148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val="en-CA" w:eastAsia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s://freepngimg.com/png/72547-thinking-photography-question-mark-man-stock" TargetMode="External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maxpixel.net/Sky-Sunset-Crucifixion-Sun-Cross-Sunrise-Hill-671379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image" Target="media/image5.jpg"/><Relationship Id="rId10" Type="http://schemas.openxmlformats.org/officeDocument/2006/relationships/footnotes" Target="footnote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svg"/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emf"/><Relationship Id="rId1" Type="http://schemas.openxmlformats.org/officeDocument/2006/relationships/image" Target="media/image8.emf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9.emf"/><Relationship Id="rId2" Type="http://schemas.openxmlformats.org/officeDocument/2006/relationships/image" Target="media/image10.jpeg"/><Relationship Id="rId1" Type="http://schemas.openxmlformats.org/officeDocument/2006/relationships/image" Target="media/image8.emf"/><Relationship Id="rId4" Type="http://schemas.openxmlformats.org/officeDocument/2006/relationships/image" Target="media/image11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Baxter\AppData\Roaming\Microsoft\Templates\Green%20floral%20booklet.dotx" TargetMode="External"/></Relationships>
</file>

<file path=word/theme/theme1.xml><?xml version="1.0" encoding="utf-8"?>
<a:theme xmlns:a="http://schemas.openxmlformats.org/drawingml/2006/main" name="BKLT-0">
  <a:themeElements>
    <a:clrScheme name="Florist Brochure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99CB38"/>
      </a:accent1>
      <a:accent2>
        <a:srgbClr val="63A537"/>
      </a:accent2>
      <a:accent3>
        <a:srgbClr val="37A76F"/>
      </a:accent3>
      <a:accent4>
        <a:srgbClr val="FF3399"/>
      </a:accent4>
      <a:accent5>
        <a:srgbClr val="977B2D"/>
      </a:accent5>
      <a:accent6>
        <a:srgbClr val="7030A0"/>
      </a:accent6>
      <a:hlink>
        <a:srgbClr val="FFC000"/>
      </a:hlink>
      <a:folHlink>
        <a:srgbClr val="977B2D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HGｺﾞｼｯｸM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Grek" typeface="Cambria"/>
        <a:font script="Cyrl" typeface="Cambria"/>
        <a:font script="Jpan" typeface="HG創英ﾌﾟﾚｾﾞﾝｽEB"/>
        <a:font script="Hang" typeface="맑은 고딕"/>
        <a:font script="Hans" typeface="宋体"/>
        <a:font script="Hant" typeface="新細明體"/>
        <a:font script="Arab" typeface="Times New Roman"/>
        <a:font script="Hebr" typeface="Aharoni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SelectedStyle="\MLASeventhEditionOfficeOnline.xsl" StyleName="MLA" Version="7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9677210f24a1be23c92c90fd886aa0aa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60e05723c5c1908df1a1a4ebf11d344e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EF554F1-1E8D-4CD1-8AF2-F2735B9BFCE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30E57DD-9541-4640-AB33-ACDEE406256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9D88909-4749-4E95-876C-1507C1A3FBD7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0AB3629F-31E0-4071-9524-E02FB42F9B8E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Green floral booklet</Template>
  <TotalTime>0</TotalTime>
  <Pages>4</Pages>
  <Words>913</Words>
  <Characters>5209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2021-01-13T16:11:00Z</dcterms:created>
  <dcterms:modified xsi:type="dcterms:W3CDTF">2021-01-13T16:17:00Z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